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1C833B" w14:textId="77777777" w:rsidR="00D46E53" w:rsidRDefault="00D46E53" w:rsidP="00BC6229">
      <w:pPr>
        <w:pStyle w:val="Title"/>
        <w:jc w:val="left"/>
        <w:rPr>
          <w:rFonts w:ascii="BC Sans" w:hAnsi="BC Sans"/>
          <w:sz w:val="28"/>
          <w:szCs w:val="28"/>
        </w:rPr>
      </w:pPr>
      <w:r>
        <w:rPr>
          <w:rFonts w:ascii="BC Sans" w:hAnsi="BC Sans"/>
          <w:sz w:val="28"/>
          <w:szCs w:val="28"/>
        </w:rPr>
        <w:t xml:space="preserve">Monthly Summary of Preventative Evacuations issued under </w:t>
      </w:r>
    </w:p>
    <w:p w14:paraId="064C65CB" w14:textId="73A11BAE" w:rsidR="00D46E53" w:rsidRDefault="00D46E53" w:rsidP="00BC6229">
      <w:pPr>
        <w:pStyle w:val="Title"/>
        <w:jc w:val="left"/>
        <w:rPr>
          <w:rFonts w:ascii="BC Sans" w:hAnsi="BC Sans"/>
          <w:sz w:val="28"/>
          <w:szCs w:val="28"/>
        </w:rPr>
      </w:pPr>
      <w:r>
        <w:rPr>
          <w:rFonts w:ascii="BC Sans" w:hAnsi="BC Sans"/>
          <w:sz w:val="28"/>
          <w:szCs w:val="28"/>
        </w:rPr>
        <w:t>section 14 of the FSA:</w:t>
      </w:r>
    </w:p>
    <w:p w14:paraId="70AE9DB3" w14:textId="77777777" w:rsidR="00B86910" w:rsidRPr="00B86910" w:rsidRDefault="00B86910" w:rsidP="00D46E53">
      <w:pPr>
        <w:rPr>
          <w:rFonts w:ascii="BC Sans" w:hAnsi="BC Sans"/>
          <w:sz w:val="24"/>
          <w:szCs w:val="24"/>
        </w:rPr>
      </w:pPr>
    </w:p>
    <w:tbl>
      <w:tblPr>
        <w:tblStyle w:val="TableGrid"/>
        <w:tblW w:w="9918" w:type="dxa"/>
        <w:tblLook w:val="04A0" w:firstRow="1" w:lastRow="0" w:firstColumn="1" w:lastColumn="0" w:noHBand="0" w:noVBand="1"/>
      </w:tblPr>
      <w:tblGrid>
        <w:gridCol w:w="562"/>
        <w:gridCol w:w="3828"/>
        <w:gridCol w:w="2835"/>
        <w:gridCol w:w="2693"/>
      </w:tblGrid>
      <w:tr w:rsidR="00B86910" w:rsidRPr="00B86910" w14:paraId="4AFCE946" w14:textId="1E36FF12" w:rsidTr="000E3C86">
        <w:tc>
          <w:tcPr>
            <w:tcW w:w="562" w:type="dxa"/>
          </w:tcPr>
          <w:p w14:paraId="11567937" w14:textId="77777777" w:rsidR="00B86910" w:rsidRDefault="00B86910" w:rsidP="00B86910">
            <w:pPr>
              <w:rPr>
                <w:rFonts w:ascii="BC Sans" w:hAnsi="BC Sans" w:cs="Arial"/>
                <w:sz w:val="24"/>
                <w:szCs w:val="24"/>
              </w:rPr>
            </w:pPr>
            <w:bookmarkStart w:id="0" w:name="_Hlk178151986"/>
            <w:r w:rsidRPr="00B86910">
              <w:rPr>
                <w:rFonts w:ascii="BC Sans" w:hAnsi="BC Sans" w:cs="Arial"/>
                <w:sz w:val="24"/>
                <w:szCs w:val="24"/>
              </w:rPr>
              <w:t>#</w:t>
            </w:r>
          </w:p>
          <w:p w14:paraId="75E4C021" w14:textId="5F0EA8B2" w:rsidR="009C0C41" w:rsidRPr="00B86910" w:rsidRDefault="009C0C41" w:rsidP="00B86910">
            <w:pPr>
              <w:rPr>
                <w:rFonts w:ascii="BC Sans" w:hAnsi="BC Sans" w:cs="Arial"/>
                <w:sz w:val="24"/>
                <w:szCs w:val="24"/>
              </w:rPr>
            </w:pPr>
          </w:p>
        </w:tc>
        <w:tc>
          <w:tcPr>
            <w:tcW w:w="3828" w:type="dxa"/>
            <w:vAlign w:val="center"/>
          </w:tcPr>
          <w:p w14:paraId="4C59A66F" w14:textId="0D935CB3" w:rsidR="00B86910" w:rsidRDefault="00B86910" w:rsidP="00B86910">
            <w:pPr>
              <w:rPr>
                <w:rFonts w:ascii="BC Sans" w:hAnsi="BC Sans"/>
                <w:b/>
                <w:bCs/>
                <w:sz w:val="24"/>
                <w:szCs w:val="24"/>
              </w:rPr>
            </w:pPr>
            <w:r w:rsidRPr="009C0C41">
              <w:rPr>
                <w:rFonts w:ascii="BC Sans" w:hAnsi="BC Sans"/>
                <w:b/>
                <w:bCs/>
                <w:sz w:val="24"/>
                <w:szCs w:val="24"/>
              </w:rPr>
              <w:t xml:space="preserve">Name of </w:t>
            </w:r>
            <w:r w:rsidR="00A1762C">
              <w:rPr>
                <w:rFonts w:ascii="BC Sans" w:hAnsi="BC Sans"/>
                <w:b/>
                <w:bCs/>
                <w:sz w:val="24"/>
                <w:szCs w:val="24"/>
              </w:rPr>
              <w:t>authority</w:t>
            </w:r>
          </w:p>
          <w:p w14:paraId="63ABA59A" w14:textId="40F5DD3B" w:rsidR="009C0C41" w:rsidRPr="009C0C41" w:rsidRDefault="009C0C41" w:rsidP="00B86910">
            <w:pPr>
              <w:rPr>
                <w:rFonts w:ascii="BC Sans" w:hAnsi="BC Sans" w:cs="Arial"/>
                <w:b/>
                <w:bCs/>
                <w:sz w:val="24"/>
                <w:szCs w:val="24"/>
              </w:rPr>
            </w:pPr>
          </w:p>
        </w:tc>
        <w:tc>
          <w:tcPr>
            <w:tcW w:w="2835" w:type="dxa"/>
            <w:vAlign w:val="center"/>
          </w:tcPr>
          <w:p w14:paraId="5466F94B" w14:textId="77777777" w:rsidR="00B86910" w:rsidRDefault="00B86910" w:rsidP="00B86910">
            <w:pPr>
              <w:rPr>
                <w:rFonts w:ascii="BC Sans" w:hAnsi="BC Sans"/>
                <w:b/>
                <w:bCs/>
                <w:sz w:val="24"/>
                <w:szCs w:val="24"/>
              </w:rPr>
            </w:pPr>
            <w:r w:rsidRPr="009C0C41">
              <w:rPr>
                <w:rFonts w:ascii="BC Sans" w:hAnsi="BC Sans"/>
                <w:b/>
                <w:bCs/>
                <w:sz w:val="24"/>
                <w:szCs w:val="24"/>
              </w:rPr>
              <w:t xml:space="preserve">Date of </w:t>
            </w:r>
            <w:r w:rsidR="00B84E84" w:rsidRPr="009C0C41">
              <w:rPr>
                <w:rFonts w:ascii="BC Sans" w:hAnsi="BC Sans"/>
                <w:b/>
                <w:bCs/>
                <w:sz w:val="24"/>
                <w:szCs w:val="24"/>
              </w:rPr>
              <w:t>a</w:t>
            </w:r>
            <w:r w:rsidRPr="009C0C41">
              <w:rPr>
                <w:rFonts w:ascii="BC Sans" w:hAnsi="BC Sans"/>
                <w:b/>
                <w:bCs/>
                <w:sz w:val="24"/>
                <w:szCs w:val="24"/>
              </w:rPr>
              <w:t>ction</w:t>
            </w:r>
          </w:p>
          <w:p w14:paraId="16E1F309" w14:textId="520393D0" w:rsidR="009C0C41" w:rsidRPr="009C0C41" w:rsidRDefault="009C0C41" w:rsidP="00B86910">
            <w:pPr>
              <w:rPr>
                <w:rFonts w:ascii="BC Sans" w:hAnsi="BC Sans" w:cs="Arial"/>
                <w:b/>
                <w:bCs/>
                <w:sz w:val="24"/>
                <w:szCs w:val="24"/>
              </w:rPr>
            </w:pPr>
          </w:p>
        </w:tc>
        <w:tc>
          <w:tcPr>
            <w:tcW w:w="2693" w:type="dxa"/>
            <w:vAlign w:val="center"/>
          </w:tcPr>
          <w:p w14:paraId="1C19296E" w14:textId="6DD1FE41" w:rsidR="00B86910" w:rsidRDefault="00B86910" w:rsidP="00B86910">
            <w:pPr>
              <w:rPr>
                <w:rFonts w:ascii="BC Sans" w:hAnsi="BC Sans"/>
                <w:b/>
                <w:bCs/>
                <w:sz w:val="24"/>
                <w:szCs w:val="24"/>
              </w:rPr>
            </w:pPr>
            <w:r w:rsidRPr="009C0C41">
              <w:rPr>
                <w:rFonts w:ascii="BC Sans" w:hAnsi="BC Sans"/>
                <w:b/>
                <w:bCs/>
                <w:sz w:val="24"/>
                <w:szCs w:val="24"/>
              </w:rPr>
              <w:t xml:space="preserve">Date </w:t>
            </w:r>
            <w:r w:rsidR="00D46E53">
              <w:rPr>
                <w:rFonts w:ascii="BC Sans" w:hAnsi="BC Sans"/>
                <w:b/>
                <w:bCs/>
                <w:sz w:val="24"/>
                <w:szCs w:val="24"/>
              </w:rPr>
              <w:t>cancelled</w:t>
            </w:r>
          </w:p>
          <w:p w14:paraId="3EE41E85" w14:textId="29BECDB5" w:rsidR="009C0C41" w:rsidRPr="009C0C41" w:rsidRDefault="009C0C41" w:rsidP="00B86910">
            <w:pPr>
              <w:rPr>
                <w:rFonts w:ascii="BC Sans" w:hAnsi="BC Sans" w:cs="Arial"/>
                <w:b/>
                <w:bCs/>
                <w:sz w:val="24"/>
                <w:szCs w:val="24"/>
              </w:rPr>
            </w:pPr>
          </w:p>
        </w:tc>
      </w:tr>
      <w:tr w:rsidR="008472CD" w:rsidRPr="00B86910" w14:paraId="349179EA" w14:textId="5073AB02" w:rsidTr="000E3C86">
        <w:tc>
          <w:tcPr>
            <w:tcW w:w="562" w:type="dxa"/>
          </w:tcPr>
          <w:p w14:paraId="092BF367" w14:textId="77777777" w:rsidR="008472CD" w:rsidRDefault="008472CD" w:rsidP="008472CD">
            <w:pPr>
              <w:rPr>
                <w:rFonts w:ascii="BC Sans" w:hAnsi="BC Sans" w:cs="Arial"/>
                <w:sz w:val="24"/>
                <w:szCs w:val="24"/>
              </w:rPr>
            </w:pPr>
            <w:r>
              <w:rPr>
                <w:rFonts w:ascii="BC Sans" w:hAnsi="BC Sans" w:cs="Arial"/>
                <w:sz w:val="24"/>
                <w:szCs w:val="24"/>
              </w:rPr>
              <w:t>1</w:t>
            </w:r>
            <w:r w:rsidRPr="00B86910">
              <w:rPr>
                <w:rFonts w:ascii="BC Sans" w:hAnsi="BC Sans" w:cs="Arial"/>
                <w:sz w:val="24"/>
                <w:szCs w:val="24"/>
              </w:rPr>
              <w:t>.</w:t>
            </w:r>
          </w:p>
          <w:p w14:paraId="638E0495" w14:textId="0DFEC61D" w:rsidR="008472CD" w:rsidRPr="00B86910" w:rsidRDefault="008472CD" w:rsidP="008472CD">
            <w:pPr>
              <w:rPr>
                <w:rFonts w:ascii="BC Sans" w:hAnsi="BC Sans" w:cs="Arial"/>
                <w:sz w:val="24"/>
                <w:szCs w:val="24"/>
              </w:rPr>
            </w:pPr>
          </w:p>
        </w:tc>
        <w:sdt>
          <w:sdtPr>
            <w:rPr>
              <w:rFonts w:ascii="BC Sans" w:hAnsi="BC Sans" w:cs="Arial"/>
              <w:sz w:val="24"/>
              <w:szCs w:val="24"/>
            </w:rPr>
            <w:id w:val="-2133388151"/>
            <w:placeholder>
              <w:docPart w:val="2384CE51EA2A46A5972A12CE91D9AD81"/>
            </w:placeholder>
            <w:showingPlcHdr/>
            <w:text/>
          </w:sdtPr>
          <w:sdtEndPr/>
          <w:sdtContent>
            <w:tc>
              <w:tcPr>
                <w:tcW w:w="3828" w:type="dxa"/>
              </w:tcPr>
              <w:p w14:paraId="5A52C662" w14:textId="74C7AAD2" w:rsidR="008472CD" w:rsidRPr="00B86910" w:rsidRDefault="008472CD" w:rsidP="008472CD">
                <w:pPr>
                  <w:rPr>
                    <w:rFonts w:ascii="BC Sans" w:hAnsi="BC Sans" w:cs="Arial"/>
                    <w:sz w:val="24"/>
                    <w:szCs w:val="24"/>
                  </w:rPr>
                </w:pPr>
                <w:r w:rsidRPr="0011178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BC Sans" w:hAnsi="BC Sans" w:cs="Arial"/>
              <w:sz w:val="24"/>
              <w:szCs w:val="24"/>
            </w:rPr>
            <w:id w:val="-6687692"/>
            <w:placeholder>
              <w:docPart w:val="DefaultPlaceholder_-1854013437"/>
            </w:placeholder>
            <w:showingPlcHdr/>
            <w:date>
              <w:dateFormat w:val="yyyy-MM-dd"/>
              <w:lid w:val="en-CA"/>
              <w:storeMappedDataAs w:val="dateTime"/>
              <w:calendar w:val="gregorian"/>
            </w:date>
          </w:sdtPr>
          <w:sdtEndPr/>
          <w:sdtContent>
            <w:tc>
              <w:tcPr>
                <w:tcW w:w="2835" w:type="dxa"/>
              </w:tcPr>
              <w:p w14:paraId="18F1C289" w14:textId="784EF768" w:rsidR="008472CD" w:rsidRPr="00B86910" w:rsidRDefault="00863E22" w:rsidP="008472CD">
                <w:pPr>
                  <w:rPr>
                    <w:rFonts w:ascii="BC Sans" w:hAnsi="BC Sans" w:cs="Arial"/>
                    <w:sz w:val="24"/>
                    <w:szCs w:val="24"/>
                  </w:rPr>
                </w:pPr>
                <w:r w:rsidRPr="00236DAF">
                  <w:rPr>
                    <w:rStyle w:val="PlaceholderText"/>
                  </w:rPr>
                  <w:t>Click or tap to enter a date.</w:t>
                </w:r>
              </w:p>
            </w:tc>
          </w:sdtContent>
        </w:sdt>
        <w:sdt>
          <w:sdtPr>
            <w:rPr>
              <w:rFonts w:ascii="BC Sans" w:hAnsi="BC Sans" w:cs="Arial"/>
              <w:sz w:val="24"/>
              <w:szCs w:val="24"/>
            </w:rPr>
            <w:id w:val="1672525724"/>
            <w:placeholder>
              <w:docPart w:val="DefaultPlaceholder_-1854013437"/>
            </w:placeholder>
            <w:showingPlcHdr/>
            <w:date>
              <w:dateFormat w:val="yyyy-MM-dd"/>
              <w:lid w:val="en-CA"/>
              <w:storeMappedDataAs w:val="dateTime"/>
              <w:calendar w:val="gregorian"/>
            </w:date>
          </w:sdtPr>
          <w:sdtEndPr/>
          <w:sdtContent>
            <w:tc>
              <w:tcPr>
                <w:tcW w:w="2693" w:type="dxa"/>
              </w:tcPr>
              <w:p w14:paraId="00744BA4" w14:textId="1BDB0F9E" w:rsidR="008472CD" w:rsidRPr="00B86910" w:rsidRDefault="00863E22" w:rsidP="008472CD">
                <w:pPr>
                  <w:rPr>
                    <w:rFonts w:ascii="BC Sans" w:hAnsi="BC Sans" w:cs="Arial"/>
                    <w:sz w:val="24"/>
                    <w:szCs w:val="24"/>
                  </w:rPr>
                </w:pPr>
                <w:r w:rsidRPr="00236DAF">
                  <w:rPr>
                    <w:rStyle w:val="PlaceholderText"/>
                  </w:rPr>
                  <w:t>Click or tap to enter a date.</w:t>
                </w:r>
              </w:p>
            </w:tc>
          </w:sdtContent>
        </w:sdt>
      </w:tr>
      <w:tr w:rsidR="008472CD" w:rsidRPr="00B86910" w14:paraId="2D4E2F80" w14:textId="088672E0" w:rsidTr="000E3C86">
        <w:tc>
          <w:tcPr>
            <w:tcW w:w="562" w:type="dxa"/>
          </w:tcPr>
          <w:p w14:paraId="1242C00D" w14:textId="77777777" w:rsidR="008472CD" w:rsidRDefault="008472CD" w:rsidP="008472CD">
            <w:pPr>
              <w:rPr>
                <w:rFonts w:ascii="BC Sans" w:hAnsi="BC Sans" w:cs="Arial"/>
                <w:sz w:val="24"/>
                <w:szCs w:val="24"/>
              </w:rPr>
            </w:pPr>
            <w:r>
              <w:rPr>
                <w:rFonts w:ascii="BC Sans" w:hAnsi="BC Sans" w:cs="Arial"/>
                <w:sz w:val="24"/>
                <w:szCs w:val="24"/>
              </w:rPr>
              <w:t>2</w:t>
            </w:r>
            <w:r w:rsidRPr="00B86910">
              <w:rPr>
                <w:rFonts w:ascii="BC Sans" w:hAnsi="BC Sans" w:cs="Arial"/>
                <w:sz w:val="24"/>
                <w:szCs w:val="24"/>
              </w:rPr>
              <w:t>.</w:t>
            </w:r>
          </w:p>
          <w:p w14:paraId="4BFED774" w14:textId="49EFF7B9" w:rsidR="008472CD" w:rsidRPr="00B86910" w:rsidRDefault="008472CD" w:rsidP="008472CD">
            <w:pPr>
              <w:rPr>
                <w:rFonts w:ascii="BC Sans" w:hAnsi="BC Sans" w:cs="Arial"/>
                <w:sz w:val="24"/>
                <w:szCs w:val="24"/>
              </w:rPr>
            </w:pPr>
          </w:p>
        </w:tc>
        <w:sdt>
          <w:sdtPr>
            <w:rPr>
              <w:rFonts w:ascii="BC Sans" w:hAnsi="BC Sans" w:cs="Arial"/>
              <w:sz w:val="24"/>
              <w:szCs w:val="24"/>
            </w:rPr>
            <w:id w:val="364335744"/>
            <w:placeholder>
              <w:docPart w:val="13238CDEA4FF456898CC60482C1E99AE"/>
            </w:placeholder>
            <w:showingPlcHdr/>
            <w:text/>
          </w:sdtPr>
          <w:sdtEndPr/>
          <w:sdtContent>
            <w:tc>
              <w:tcPr>
                <w:tcW w:w="3828" w:type="dxa"/>
              </w:tcPr>
              <w:p w14:paraId="0A9C67FE" w14:textId="2C306295" w:rsidR="008472CD" w:rsidRPr="00B86910" w:rsidRDefault="008472CD" w:rsidP="008472CD">
                <w:pPr>
                  <w:rPr>
                    <w:rFonts w:ascii="BC Sans" w:hAnsi="BC Sans" w:cs="Arial"/>
                    <w:sz w:val="24"/>
                    <w:szCs w:val="24"/>
                  </w:rPr>
                </w:pPr>
                <w:r w:rsidRPr="0011178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BC Sans" w:hAnsi="BC Sans" w:cs="Arial"/>
              <w:sz w:val="24"/>
              <w:szCs w:val="24"/>
            </w:rPr>
            <w:id w:val="-654535814"/>
            <w:placeholder>
              <w:docPart w:val="DefaultPlaceholder_-1854013437"/>
            </w:placeholder>
            <w:showingPlcHdr/>
            <w:date>
              <w:dateFormat w:val="yyyy-MM-dd"/>
              <w:lid w:val="en-CA"/>
              <w:storeMappedDataAs w:val="dateTime"/>
              <w:calendar w:val="gregorian"/>
            </w:date>
          </w:sdtPr>
          <w:sdtEndPr/>
          <w:sdtContent>
            <w:tc>
              <w:tcPr>
                <w:tcW w:w="2835" w:type="dxa"/>
              </w:tcPr>
              <w:p w14:paraId="38EF95C7" w14:textId="05AD733F" w:rsidR="008472CD" w:rsidRPr="00B86910" w:rsidRDefault="00863E22" w:rsidP="008472CD">
                <w:pPr>
                  <w:rPr>
                    <w:rFonts w:ascii="BC Sans" w:hAnsi="BC Sans" w:cs="Arial"/>
                    <w:sz w:val="24"/>
                    <w:szCs w:val="24"/>
                  </w:rPr>
                </w:pPr>
                <w:r w:rsidRPr="00236DAF">
                  <w:rPr>
                    <w:rStyle w:val="PlaceholderText"/>
                  </w:rPr>
                  <w:t>Click or tap to enter a date.</w:t>
                </w:r>
              </w:p>
            </w:tc>
          </w:sdtContent>
        </w:sdt>
        <w:sdt>
          <w:sdtPr>
            <w:rPr>
              <w:rFonts w:ascii="BC Sans" w:hAnsi="BC Sans" w:cs="Arial"/>
              <w:sz w:val="24"/>
              <w:szCs w:val="24"/>
            </w:rPr>
            <w:id w:val="285090664"/>
            <w:placeholder>
              <w:docPart w:val="DefaultPlaceholder_-1854013437"/>
            </w:placeholder>
            <w:showingPlcHdr/>
            <w:date>
              <w:dateFormat w:val="yyyy-MM-dd"/>
              <w:lid w:val="en-CA"/>
              <w:storeMappedDataAs w:val="dateTime"/>
              <w:calendar w:val="gregorian"/>
            </w:date>
          </w:sdtPr>
          <w:sdtEndPr/>
          <w:sdtContent>
            <w:tc>
              <w:tcPr>
                <w:tcW w:w="2693" w:type="dxa"/>
              </w:tcPr>
              <w:p w14:paraId="28F1B9DE" w14:textId="51FBE890" w:rsidR="008472CD" w:rsidRPr="00B86910" w:rsidRDefault="00863E22" w:rsidP="008472CD">
                <w:pPr>
                  <w:rPr>
                    <w:rFonts w:ascii="BC Sans" w:hAnsi="BC Sans" w:cs="Arial"/>
                    <w:sz w:val="24"/>
                    <w:szCs w:val="24"/>
                  </w:rPr>
                </w:pPr>
                <w:r w:rsidRPr="00236DAF">
                  <w:rPr>
                    <w:rStyle w:val="PlaceholderText"/>
                  </w:rPr>
                  <w:t>Click or tap to enter a date.</w:t>
                </w:r>
              </w:p>
            </w:tc>
          </w:sdtContent>
        </w:sdt>
      </w:tr>
      <w:tr w:rsidR="008472CD" w:rsidRPr="00B86910" w14:paraId="76754760" w14:textId="5C744B5B" w:rsidTr="000E3C86">
        <w:tc>
          <w:tcPr>
            <w:tcW w:w="562" w:type="dxa"/>
          </w:tcPr>
          <w:p w14:paraId="7AA67F06" w14:textId="77777777" w:rsidR="008472CD" w:rsidRDefault="008472CD" w:rsidP="008472CD">
            <w:pPr>
              <w:rPr>
                <w:rFonts w:ascii="BC Sans" w:hAnsi="BC Sans" w:cs="Arial"/>
                <w:sz w:val="24"/>
                <w:szCs w:val="24"/>
              </w:rPr>
            </w:pPr>
            <w:r>
              <w:rPr>
                <w:rFonts w:ascii="BC Sans" w:hAnsi="BC Sans" w:cs="Arial"/>
                <w:sz w:val="24"/>
                <w:szCs w:val="24"/>
              </w:rPr>
              <w:t>3</w:t>
            </w:r>
            <w:r w:rsidRPr="00B86910">
              <w:rPr>
                <w:rFonts w:ascii="BC Sans" w:hAnsi="BC Sans" w:cs="Arial"/>
                <w:sz w:val="24"/>
                <w:szCs w:val="24"/>
              </w:rPr>
              <w:t>.</w:t>
            </w:r>
          </w:p>
          <w:p w14:paraId="2B810C21" w14:textId="7F92BD52" w:rsidR="008472CD" w:rsidRPr="00B86910" w:rsidRDefault="008472CD" w:rsidP="008472CD">
            <w:pPr>
              <w:rPr>
                <w:rFonts w:ascii="BC Sans" w:hAnsi="BC Sans" w:cs="Arial"/>
                <w:sz w:val="24"/>
                <w:szCs w:val="24"/>
              </w:rPr>
            </w:pPr>
          </w:p>
        </w:tc>
        <w:sdt>
          <w:sdtPr>
            <w:rPr>
              <w:rFonts w:ascii="BC Sans" w:hAnsi="BC Sans" w:cs="Arial"/>
              <w:sz w:val="24"/>
              <w:szCs w:val="24"/>
            </w:rPr>
            <w:id w:val="-1046912857"/>
            <w:placeholder>
              <w:docPart w:val="1EF57B247DF3477EBD01F33480B6F349"/>
            </w:placeholder>
            <w:showingPlcHdr/>
            <w:text/>
          </w:sdtPr>
          <w:sdtEndPr/>
          <w:sdtContent>
            <w:tc>
              <w:tcPr>
                <w:tcW w:w="3828" w:type="dxa"/>
              </w:tcPr>
              <w:p w14:paraId="10BB2489" w14:textId="2589CC63" w:rsidR="008472CD" w:rsidRPr="00B86910" w:rsidRDefault="008472CD" w:rsidP="008472CD">
                <w:pPr>
                  <w:rPr>
                    <w:rFonts w:ascii="BC Sans" w:hAnsi="BC Sans" w:cs="Arial"/>
                    <w:sz w:val="24"/>
                    <w:szCs w:val="24"/>
                  </w:rPr>
                </w:pPr>
                <w:r w:rsidRPr="0011178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BC Sans" w:hAnsi="BC Sans" w:cs="Arial"/>
              <w:sz w:val="24"/>
              <w:szCs w:val="24"/>
            </w:rPr>
            <w:id w:val="-1023701442"/>
            <w:placeholder>
              <w:docPart w:val="DefaultPlaceholder_-1854013437"/>
            </w:placeholder>
            <w:showingPlcHdr/>
            <w:date>
              <w:dateFormat w:val="yyyy-MM-dd"/>
              <w:lid w:val="en-CA"/>
              <w:storeMappedDataAs w:val="dateTime"/>
              <w:calendar w:val="gregorian"/>
            </w:date>
          </w:sdtPr>
          <w:sdtEndPr/>
          <w:sdtContent>
            <w:tc>
              <w:tcPr>
                <w:tcW w:w="2835" w:type="dxa"/>
              </w:tcPr>
              <w:p w14:paraId="0EFDE59D" w14:textId="27990D62" w:rsidR="008472CD" w:rsidRPr="00B86910" w:rsidRDefault="00863E22" w:rsidP="008472CD">
                <w:pPr>
                  <w:rPr>
                    <w:rFonts w:ascii="BC Sans" w:hAnsi="BC Sans" w:cs="Arial"/>
                    <w:sz w:val="24"/>
                    <w:szCs w:val="24"/>
                  </w:rPr>
                </w:pPr>
                <w:r w:rsidRPr="00236DAF">
                  <w:rPr>
                    <w:rStyle w:val="PlaceholderText"/>
                  </w:rPr>
                  <w:t>Click or tap to enter a date.</w:t>
                </w:r>
              </w:p>
            </w:tc>
          </w:sdtContent>
        </w:sdt>
        <w:sdt>
          <w:sdtPr>
            <w:rPr>
              <w:rFonts w:ascii="BC Sans" w:hAnsi="BC Sans" w:cs="Arial"/>
              <w:sz w:val="24"/>
              <w:szCs w:val="24"/>
            </w:rPr>
            <w:id w:val="1727790807"/>
            <w:placeholder>
              <w:docPart w:val="DefaultPlaceholder_-1854013437"/>
            </w:placeholder>
            <w:showingPlcHdr/>
            <w:date>
              <w:dateFormat w:val="yyyy-MM-dd"/>
              <w:lid w:val="en-CA"/>
              <w:storeMappedDataAs w:val="dateTime"/>
              <w:calendar w:val="gregorian"/>
            </w:date>
          </w:sdtPr>
          <w:sdtEndPr/>
          <w:sdtContent>
            <w:tc>
              <w:tcPr>
                <w:tcW w:w="2693" w:type="dxa"/>
              </w:tcPr>
              <w:p w14:paraId="747BD21C" w14:textId="78648F54" w:rsidR="008472CD" w:rsidRPr="00B86910" w:rsidRDefault="00863E22" w:rsidP="008472CD">
                <w:pPr>
                  <w:rPr>
                    <w:rFonts w:ascii="BC Sans" w:hAnsi="BC Sans" w:cs="Arial"/>
                    <w:sz w:val="24"/>
                    <w:szCs w:val="24"/>
                  </w:rPr>
                </w:pPr>
                <w:r w:rsidRPr="00236DAF">
                  <w:rPr>
                    <w:rStyle w:val="PlaceholderText"/>
                  </w:rPr>
                  <w:t>Click or tap to enter a date.</w:t>
                </w:r>
              </w:p>
            </w:tc>
          </w:sdtContent>
        </w:sdt>
      </w:tr>
      <w:tr w:rsidR="008472CD" w:rsidRPr="00B86910" w14:paraId="3703FA69" w14:textId="4D3881D8" w:rsidTr="000E3C86">
        <w:tc>
          <w:tcPr>
            <w:tcW w:w="562" w:type="dxa"/>
          </w:tcPr>
          <w:p w14:paraId="77029AC7" w14:textId="77777777" w:rsidR="008472CD" w:rsidRDefault="008472CD" w:rsidP="008472CD">
            <w:pPr>
              <w:rPr>
                <w:rFonts w:ascii="BC Sans" w:hAnsi="BC Sans" w:cs="Arial"/>
                <w:sz w:val="24"/>
                <w:szCs w:val="24"/>
              </w:rPr>
            </w:pPr>
            <w:r>
              <w:rPr>
                <w:rFonts w:ascii="BC Sans" w:hAnsi="BC Sans" w:cs="Arial"/>
                <w:sz w:val="24"/>
                <w:szCs w:val="24"/>
              </w:rPr>
              <w:t>4</w:t>
            </w:r>
            <w:r w:rsidRPr="00B86910">
              <w:rPr>
                <w:rFonts w:ascii="BC Sans" w:hAnsi="BC Sans" w:cs="Arial"/>
                <w:sz w:val="24"/>
                <w:szCs w:val="24"/>
              </w:rPr>
              <w:t>.</w:t>
            </w:r>
          </w:p>
          <w:p w14:paraId="0C402324" w14:textId="391153E9" w:rsidR="008472CD" w:rsidRPr="00B86910" w:rsidRDefault="008472CD" w:rsidP="008472CD">
            <w:pPr>
              <w:rPr>
                <w:rFonts w:ascii="BC Sans" w:hAnsi="BC Sans" w:cs="Arial"/>
                <w:sz w:val="24"/>
                <w:szCs w:val="24"/>
              </w:rPr>
            </w:pPr>
          </w:p>
        </w:tc>
        <w:sdt>
          <w:sdtPr>
            <w:rPr>
              <w:rFonts w:ascii="BC Sans" w:hAnsi="BC Sans" w:cs="Arial"/>
              <w:sz w:val="24"/>
              <w:szCs w:val="24"/>
            </w:rPr>
            <w:id w:val="-1299373258"/>
            <w:placeholder>
              <w:docPart w:val="ACE05BB64C394C37B31C02C21CFFBC4D"/>
            </w:placeholder>
            <w:showingPlcHdr/>
            <w:text/>
          </w:sdtPr>
          <w:sdtEndPr/>
          <w:sdtContent>
            <w:tc>
              <w:tcPr>
                <w:tcW w:w="3828" w:type="dxa"/>
              </w:tcPr>
              <w:p w14:paraId="1390D9E6" w14:textId="0C8A2675" w:rsidR="008472CD" w:rsidRPr="00B86910" w:rsidRDefault="008472CD" w:rsidP="008472CD">
                <w:pPr>
                  <w:rPr>
                    <w:rFonts w:ascii="BC Sans" w:hAnsi="BC Sans" w:cs="Arial"/>
                    <w:sz w:val="24"/>
                    <w:szCs w:val="24"/>
                  </w:rPr>
                </w:pPr>
                <w:r w:rsidRPr="0011178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BC Sans" w:hAnsi="BC Sans" w:cs="Arial"/>
              <w:sz w:val="24"/>
              <w:szCs w:val="24"/>
            </w:rPr>
            <w:id w:val="1510637182"/>
            <w:placeholder>
              <w:docPart w:val="DefaultPlaceholder_-1854013437"/>
            </w:placeholder>
            <w:showingPlcHdr/>
            <w:date>
              <w:dateFormat w:val="yyyy-MM-dd"/>
              <w:lid w:val="en-CA"/>
              <w:storeMappedDataAs w:val="dateTime"/>
              <w:calendar w:val="gregorian"/>
            </w:date>
          </w:sdtPr>
          <w:sdtEndPr/>
          <w:sdtContent>
            <w:tc>
              <w:tcPr>
                <w:tcW w:w="2835" w:type="dxa"/>
              </w:tcPr>
              <w:p w14:paraId="6B188935" w14:textId="03E63871" w:rsidR="008472CD" w:rsidRPr="00B86910" w:rsidRDefault="00863E22" w:rsidP="008472CD">
                <w:pPr>
                  <w:rPr>
                    <w:rFonts w:ascii="BC Sans" w:hAnsi="BC Sans" w:cs="Arial"/>
                    <w:sz w:val="24"/>
                    <w:szCs w:val="24"/>
                  </w:rPr>
                </w:pPr>
                <w:r w:rsidRPr="00236DAF">
                  <w:rPr>
                    <w:rStyle w:val="PlaceholderText"/>
                  </w:rPr>
                  <w:t>Click or tap to enter a date.</w:t>
                </w:r>
              </w:p>
            </w:tc>
          </w:sdtContent>
        </w:sdt>
        <w:sdt>
          <w:sdtPr>
            <w:rPr>
              <w:rFonts w:ascii="BC Sans" w:hAnsi="BC Sans" w:cs="Arial"/>
              <w:sz w:val="24"/>
              <w:szCs w:val="24"/>
            </w:rPr>
            <w:id w:val="169376467"/>
            <w:placeholder>
              <w:docPart w:val="DefaultPlaceholder_-1854013437"/>
            </w:placeholder>
            <w:showingPlcHdr/>
            <w:date>
              <w:dateFormat w:val="yyyy-MM-dd"/>
              <w:lid w:val="en-CA"/>
              <w:storeMappedDataAs w:val="dateTime"/>
              <w:calendar w:val="gregorian"/>
            </w:date>
          </w:sdtPr>
          <w:sdtEndPr/>
          <w:sdtContent>
            <w:tc>
              <w:tcPr>
                <w:tcW w:w="2693" w:type="dxa"/>
              </w:tcPr>
              <w:p w14:paraId="0BDA171C" w14:textId="2F2A99C4" w:rsidR="008472CD" w:rsidRPr="00B86910" w:rsidRDefault="00863E22" w:rsidP="008472CD">
                <w:pPr>
                  <w:rPr>
                    <w:rFonts w:ascii="BC Sans" w:hAnsi="BC Sans" w:cs="Arial"/>
                    <w:sz w:val="24"/>
                    <w:szCs w:val="24"/>
                  </w:rPr>
                </w:pPr>
                <w:r w:rsidRPr="00236DAF">
                  <w:rPr>
                    <w:rStyle w:val="PlaceholderText"/>
                  </w:rPr>
                  <w:t>Click or tap to enter a date.</w:t>
                </w:r>
              </w:p>
            </w:tc>
          </w:sdtContent>
        </w:sdt>
      </w:tr>
      <w:tr w:rsidR="008472CD" w:rsidRPr="00B86910" w14:paraId="7883FC8C" w14:textId="48B54644" w:rsidTr="000E3C86">
        <w:tc>
          <w:tcPr>
            <w:tcW w:w="562" w:type="dxa"/>
          </w:tcPr>
          <w:p w14:paraId="1868E45F" w14:textId="77777777" w:rsidR="008472CD" w:rsidRDefault="008472CD" w:rsidP="008472CD">
            <w:pPr>
              <w:rPr>
                <w:rFonts w:ascii="BC Sans" w:hAnsi="BC Sans" w:cs="Arial"/>
                <w:sz w:val="24"/>
                <w:szCs w:val="24"/>
              </w:rPr>
            </w:pPr>
            <w:r>
              <w:rPr>
                <w:rFonts w:ascii="BC Sans" w:hAnsi="BC Sans" w:cs="Arial"/>
                <w:sz w:val="24"/>
                <w:szCs w:val="24"/>
              </w:rPr>
              <w:t>5</w:t>
            </w:r>
            <w:r w:rsidRPr="00B86910">
              <w:rPr>
                <w:rFonts w:ascii="BC Sans" w:hAnsi="BC Sans" w:cs="Arial"/>
                <w:sz w:val="24"/>
                <w:szCs w:val="24"/>
              </w:rPr>
              <w:t>.</w:t>
            </w:r>
          </w:p>
          <w:p w14:paraId="2EAA6E47" w14:textId="19F6D443" w:rsidR="008472CD" w:rsidRPr="00B86910" w:rsidRDefault="008472CD" w:rsidP="008472CD">
            <w:pPr>
              <w:rPr>
                <w:rFonts w:ascii="BC Sans" w:hAnsi="BC Sans" w:cs="Arial"/>
                <w:sz w:val="24"/>
                <w:szCs w:val="24"/>
              </w:rPr>
            </w:pPr>
          </w:p>
        </w:tc>
        <w:sdt>
          <w:sdtPr>
            <w:rPr>
              <w:rFonts w:ascii="BC Sans" w:hAnsi="BC Sans" w:cs="Arial"/>
              <w:sz w:val="24"/>
              <w:szCs w:val="24"/>
            </w:rPr>
            <w:id w:val="1292329407"/>
            <w:placeholder>
              <w:docPart w:val="3A414B09E6DB467587C7B96ED885BF46"/>
            </w:placeholder>
            <w:showingPlcHdr/>
            <w:text/>
          </w:sdtPr>
          <w:sdtEndPr/>
          <w:sdtContent>
            <w:tc>
              <w:tcPr>
                <w:tcW w:w="3828" w:type="dxa"/>
              </w:tcPr>
              <w:p w14:paraId="5B55755B" w14:textId="21875758" w:rsidR="008472CD" w:rsidRPr="00B86910" w:rsidRDefault="008472CD" w:rsidP="008472CD">
                <w:pPr>
                  <w:rPr>
                    <w:rFonts w:ascii="BC Sans" w:hAnsi="BC Sans" w:cs="Arial"/>
                    <w:sz w:val="24"/>
                    <w:szCs w:val="24"/>
                  </w:rPr>
                </w:pPr>
                <w:r w:rsidRPr="0011178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BC Sans" w:hAnsi="BC Sans" w:cs="Arial"/>
              <w:sz w:val="24"/>
              <w:szCs w:val="24"/>
            </w:rPr>
            <w:id w:val="-1442222378"/>
            <w:placeholder>
              <w:docPart w:val="DefaultPlaceholder_-1854013437"/>
            </w:placeholder>
            <w:showingPlcHdr/>
            <w:date>
              <w:dateFormat w:val="yyyy-MM-dd"/>
              <w:lid w:val="en-CA"/>
              <w:storeMappedDataAs w:val="dateTime"/>
              <w:calendar w:val="gregorian"/>
            </w:date>
          </w:sdtPr>
          <w:sdtEndPr/>
          <w:sdtContent>
            <w:tc>
              <w:tcPr>
                <w:tcW w:w="2835" w:type="dxa"/>
              </w:tcPr>
              <w:p w14:paraId="74DA9B6D" w14:textId="2E385553" w:rsidR="008472CD" w:rsidRPr="00B86910" w:rsidRDefault="00863E22" w:rsidP="008472CD">
                <w:pPr>
                  <w:rPr>
                    <w:rFonts w:ascii="BC Sans" w:hAnsi="BC Sans" w:cs="Arial"/>
                    <w:sz w:val="24"/>
                    <w:szCs w:val="24"/>
                  </w:rPr>
                </w:pPr>
                <w:r w:rsidRPr="00236DAF">
                  <w:rPr>
                    <w:rStyle w:val="PlaceholderText"/>
                  </w:rPr>
                  <w:t>Click or tap to enter a date.</w:t>
                </w:r>
              </w:p>
            </w:tc>
          </w:sdtContent>
        </w:sdt>
        <w:sdt>
          <w:sdtPr>
            <w:rPr>
              <w:rFonts w:ascii="BC Sans" w:hAnsi="BC Sans" w:cs="Arial"/>
              <w:sz w:val="24"/>
              <w:szCs w:val="24"/>
            </w:rPr>
            <w:id w:val="-1987857779"/>
            <w:placeholder>
              <w:docPart w:val="DefaultPlaceholder_-1854013437"/>
            </w:placeholder>
            <w:showingPlcHdr/>
            <w:date>
              <w:dateFormat w:val="yyyy-MM-dd"/>
              <w:lid w:val="en-CA"/>
              <w:storeMappedDataAs w:val="dateTime"/>
              <w:calendar w:val="gregorian"/>
            </w:date>
          </w:sdtPr>
          <w:sdtEndPr/>
          <w:sdtContent>
            <w:tc>
              <w:tcPr>
                <w:tcW w:w="2693" w:type="dxa"/>
              </w:tcPr>
              <w:p w14:paraId="6D558846" w14:textId="1A48C012" w:rsidR="008472CD" w:rsidRPr="00B86910" w:rsidRDefault="00863E22" w:rsidP="008472CD">
                <w:pPr>
                  <w:rPr>
                    <w:rFonts w:ascii="BC Sans" w:hAnsi="BC Sans" w:cs="Arial"/>
                    <w:sz w:val="24"/>
                    <w:szCs w:val="24"/>
                  </w:rPr>
                </w:pPr>
                <w:r w:rsidRPr="00236DAF">
                  <w:rPr>
                    <w:rStyle w:val="PlaceholderText"/>
                  </w:rPr>
                  <w:t>Click or tap to enter a date.</w:t>
                </w:r>
              </w:p>
            </w:tc>
          </w:sdtContent>
        </w:sdt>
      </w:tr>
      <w:tr w:rsidR="008472CD" w:rsidRPr="00B86910" w14:paraId="20513D85" w14:textId="0559E303" w:rsidTr="000E3C86">
        <w:tc>
          <w:tcPr>
            <w:tcW w:w="562" w:type="dxa"/>
          </w:tcPr>
          <w:p w14:paraId="2AFC28E2" w14:textId="77777777" w:rsidR="008472CD" w:rsidRDefault="008472CD" w:rsidP="008472CD">
            <w:pPr>
              <w:rPr>
                <w:rFonts w:ascii="BC Sans" w:hAnsi="BC Sans" w:cs="Arial"/>
                <w:sz w:val="24"/>
                <w:szCs w:val="24"/>
              </w:rPr>
            </w:pPr>
            <w:r>
              <w:rPr>
                <w:rFonts w:ascii="BC Sans" w:hAnsi="BC Sans" w:cs="Arial"/>
                <w:sz w:val="24"/>
                <w:szCs w:val="24"/>
              </w:rPr>
              <w:t>6</w:t>
            </w:r>
            <w:r w:rsidRPr="00B86910">
              <w:rPr>
                <w:rFonts w:ascii="BC Sans" w:hAnsi="BC Sans" w:cs="Arial"/>
                <w:sz w:val="24"/>
                <w:szCs w:val="24"/>
              </w:rPr>
              <w:t>.</w:t>
            </w:r>
          </w:p>
          <w:p w14:paraId="7A7C748D" w14:textId="6EB105BE" w:rsidR="008472CD" w:rsidRPr="00B86910" w:rsidRDefault="008472CD" w:rsidP="008472CD">
            <w:pPr>
              <w:rPr>
                <w:rFonts w:ascii="BC Sans" w:hAnsi="BC Sans" w:cs="Arial"/>
                <w:sz w:val="24"/>
                <w:szCs w:val="24"/>
              </w:rPr>
            </w:pPr>
          </w:p>
        </w:tc>
        <w:sdt>
          <w:sdtPr>
            <w:rPr>
              <w:rFonts w:ascii="BC Sans" w:hAnsi="BC Sans" w:cs="Arial"/>
              <w:sz w:val="24"/>
              <w:szCs w:val="24"/>
            </w:rPr>
            <w:id w:val="-979771816"/>
            <w:placeholder>
              <w:docPart w:val="6646635489044E1E962095E0553F4311"/>
            </w:placeholder>
            <w:showingPlcHdr/>
            <w:text/>
          </w:sdtPr>
          <w:sdtEndPr/>
          <w:sdtContent>
            <w:tc>
              <w:tcPr>
                <w:tcW w:w="3828" w:type="dxa"/>
              </w:tcPr>
              <w:p w14:paraId="1390426E" w14:textId="1D846FB9" w:rsidR="008472CD" w:rsidRPr="00B86910" w:rsidRDefault="008472CD" w:rsidP="008472CD">
                <w:pPr>
                  <w:rPr>
                    <w:rFonts w:ascii="BC Sans" w:hAnsi="BC Sans" w:cs="Arial"/>
                    <w:sz w:val="24"/>
                    <w:szCs w:val="24"/>
                  </w:rPr>
                </w:pPr>
                <w:r w:rsidRPr="0011178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BC Sans" w:hAnsi="BC Sans" w:cs="Arial"/>
              <w:sz w:val="24"/>
              <w:szCs w:val="24"/>
            </w:rPr>
            <w:id w:val="-246196246"/>
            <w:placeholder>
              <w:docPart w:val="DefaultPlaceholder_-1854013437"/>
            </w:placeholder>
            <w:showingPlcHdr/>
            <w:date>
              <w:dateFormat w:val="yyyy-MM-dd"/>
              <w:lid w:val="en-CA"/>
              <w:storeMappedDataAs w:val="dateTime"/>
              <w:calendar w:val="gregorian"/>
            </w:date>
          </w:sdtPr>
          <w:sdtEndPr/>
          <w:sdtContent>
            <w:tc>
              <w:tcPr>
                <w:tcW w:w="2835" w:type="dxa"/>
              </w:tcPr>
              <w:p w14:paraId="150066C7" w14:textId="7D0A9744" w:rsidR="008472CD" w:rsidRPr="00B86910" w:rsidRDefault="00863E22" w:rsidP="008472CD">
                <w:pPr>
                  <w:rPr>
                    <w:rFonts w:ascii="BC Sans" w:hAnsi="BC Sans" w:cs="Arial"/>
                    <w:sz w:val="24"/>
                    <w:szCs w:val="24"/>
                  </w:rPr>
                </w:pPr>
                <w:r w:rsidRPr="00236DAF">
                  <w:rPr>
                    <w:rStyle w:val="PlaceholderText"/>
                  </w:rPr>
                  <w:t>Click or tap to enter a date.</w:t>
                </w:r>
              </w:p>
            </w:tc>
          </w:sdtContent>
        </w:sdt>
        <w:sdt>
          <w:sdtPr>
            <w:rPr>
              <w:rFonts w:ascii="BC Sans" w:hAnsi="BC Sans" w:cs="Arial"/>
              <w:sz w:val="24"/>
              <w:szCs w:val="24"/>
            </w:rPr>
            <w:id w:val="-393276970"/>
            <w:placeholder>
              <w:docPart w:val="DefaultPlaceholder_-1854013437"/>
            </w:placeholder>
            <w:showingPlcHdr/>
            <w:date>
              <w:dateFormat w:val="yyyy-MM-dd"/>
              <w:lid w:val="en-CA"/>
              <w:storeMappedDataAs w:val="dateTime"/>
              <w:calendar w:val="gregorian"/>
            </w:date>
          </w:sdtPr>
          <w:sdtEndPr/>
          <w:sdtContent>
            <w:tc>
              <w:tcPr>
                <w:tcW w:w="2693" w:type="dxa"/>
              </w:tcPr>
              <w:p w14:paraId="6466AE0C" w14:textId="3F853B96" w:rsidR="008472CD" w:rsidRPr="00B86910" w:rsidRDefault="00863E22" w:rsidP="008472CD">
                <w:pPr>
                  <w:rPr>
                    <w:rFonts w:ascii="BC Sans" w:hAnsi="BC Sans" w:cs="Arial"/>
                    <w:sz w:val="24"/>
                    <w:szCs w:val="24"/>
                  </w:rPr>
                </w:pPr>
                <w:r w:rsidRPr="00236DAF">
                  <w:rPr>
                    <w:rStyle w:val="PlaceholderText"/>
                  </w:rPr>
                  <w:t>Click or tap to enter a date.</w:t>
                </w:r>
              </w:p>
            </w:tc>
          </w:sdtContent>
        </w:sdt>
      </w:tr>
      <w:tr w:rsidR="008472CD" w:rsidRPr="00B86910" w14:paraId="3BA4AAF2" w14:textId="77777777" w:rsidTr="000E3C86">
        <w:tc>
          <w:tcPr>
            <w:tcW w:w="562" w:type="dxa"/>
          </w:tcPr>
          <w:p w14:paraId="2B7236C0" w14:textId="77777777" w:rsidR="008472CD" w:rsidRDefault="008472CD" w:rsidP="008472CD">
            <w:pPr>
              <w:rPr>
                <w:rFonts w:ascii="BC Sans" w:hAnsi="BC Sans" w:cs="Arial"/>
                <w:sz w:val="24"/>
                <w:szCs w:val="24"/>
              </w:rPr>
            </w:pPr>
            <w:r>
              <w:rPr>
                <w:rFonts w:ascii="BC Sans" w:hAnsi="BC Sans" w:cs="Arial"/>
                <w:sz w:val="24"/>
                <w:szCs w:val="24"/>
              </w:rPr>
              <w:t>7.</w:t>
            </w:r>
          </w:p>
          <w:p w14:paraId="393C5B5A" w14:textId="76881C47" w:rsidR="008472CD" w:rsidRPr="00B86910" w:rsidRDefault="008472CD" w:rsidP="008472CD">
            <w:pPr>
              <w:rPr>
                <w:rFonts w:ascii="BC Sans" w:hAnsi="BC Sans" w:cs="Arial"/>
                <w:sz w:val="24"/>
                <w:szCs w:val="24"/>
              </w:rPr>
            </w:pPr>
          </w:p>
        </w:tc>
        <w:sdt>
          <w:sdtPr>
            <w:rPr>
              <w:rFonts w:ascii="BC Sans" w:hAnsi="BC Sans" w:cs="Arial"/>
              <w:sz w:val="24"/>
              <w:szCs w:val="24"/>
            </w:rPr>
            <w:id w:val="265585446"/>
            <w:placeholder>
              <w:docPart w:val="5BB1C39AA1F440958EF4D9CF50C534F6"/>
            </w:placeholder>
            <w:showingPlcHdr/>
            <w:text/>
          </w:sdtPr>
          <w:sdtEndPr/>
          <w:sdtContent>
            <w:tc>
              <w:tcPr>
                <w:tcW w:w="3828" w:type="dxa"/>
              </w:tcPr>
              <w:p w14:paraId="5B894C48" w14:textId="5862DC9C" w:rsidR="008472CD" w:rsidRPr="00B86910" w:rsidRDefault="008472CD" w:rsidP="008472CD">
                <w:pPr>
                  <w:rPr>
                    <w:rFonts w:ascii="BC Sans" w:hAnsi="BC Sans" w:cs="Arial"/>
                    <w:sz w:val="24"/>
                    <w:szCs w:val="24"/>
                  </w:rPr>
                </w:pPr>
                <w:r w:rsidRPr="0011178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BC Sans" w:hAnsi="BC Sans" w:cs="Arial"/>
              <w:sz w:val="24"/>
              <w:szCs w:val="24"/>
            </w:rPr>
            <w:id w:val="1698512818"/>
            <w:placeholder>
              <w:docPart w:val="DefaultPlaceholder_-1854013437"/>
            </w:placeholder>
            <w:showingPlcHdr/>
            <w:date>
              <w:dateFormat w:val="yyyy-MM-dd"/>
              <w:lid w:val="en-CA"/>
              <w:storeMappedDataAs w:val="dateTime"/>
              <w:calendar w:val="gregorian"/>
            </w:date>
          </w:sdtPr>
          <w:sdtEndPr/>
          <w:sdtContent>
            <w:tc>
              <w:tcPr>
                <w:tcW w:w="2835" w:type="dxa"/>
              </w:tcPr>
              <w:p w14:paraId="3D405606" w14:textId="6E431558" w:rsidR="008472CD" w:rsidRPr="00B86910" w:rsidRDefault="00863E22" w:rsidP="008472CD">
                <w:pPr>
                  <w:rPr>
                    <w:rFonts w:ascii="BC Sans" w:hAnsi="BC Sans" w:cs="Arial"/>
                    <w:sz w:val="24"/>
                    <w:szCs w:val="24"/>
                  </w:rPr>
                </w:pPr>
                <w:r w:rsidRPr="00236DAF">
                  <w:rPr>
                    <w:rStyle w:val="PlaceholderText"/>
                  </w:rPr>
                  <w:t>Click or tap to enter a date.</w:t>
                </w:r>
              </w:p>
            </w:tc>
          </w:sdtContent>
        </w:sdt>
        <w:sdt>
          <w:sdtPr>
            <w:rPr>
              <w:rFonts w:ascii="BC Sans" w:hAnsi="BC Sans" w:cs="Arial"/>
              <w:sz w:val="24"/>
              <w:szCs w:val="24"/>
            </w:rPr>
            <w:id w:val="-1602177961"/>
            <w:placeholder>
              <w:docPart w:val="DefaultPlaceholder_-1854013437"/>
            </w:placeholder>
            <w:showingPlcHdr/>
            <w:date>
              <w:dateFormat w:val="yyyy-MM-dd"/>
              <w:lid w:val="en-CA"/>
              <w:storeMappedDataAs w:val="dateTime"/>
              <w:calendar w:val="gregorian"/>
            </w:date>
          </w:sdtPr>
          <w:sdtEndPr/>
          <w:sdtContent>
            <w:tc>
              <w:tcPr>
                <w:tcW w:w="2693" w:type="dxa"/>
              </w:tcPr>
              <w:p w14:paraId="68310549" w14:textId="672535E9" w:rsidR="008472CD" w:rsidRPr="00B86910" w:rsidRDefault="00863E22" w:rsidP="008472CD">
                <w:pPr>
                  <w:rPr>
                    <w:rFonts w:ascii="BC Sans" w:hAnsi="BC Sans" w:cs="Arial"/>
                    <w:sz w:val="24"/>
                    <w:szCs w:val="24"/>
                  </w:rPr>
                </w:pPr>
                <w:r w:rsidRPr="00236DAF">
                  <w:rPr>
                    <w:rStyle w:val="PlaceholderText"/>
                  </w:rPr>
                  <w:t>Click or tap to enter a date.</w:t>
                </w:r>
              </w:p>
            </w:tc>
          </w:sdtContent>
        </w:sdt>
      </w:tr>
      <w:tr w:rsidR="008472CD" w:rsidRPr="00B86910" w14:paraId="3E75B5B7" w14:textId="77777777" w:rsidTr="000E3C86">
        <w:tc>
          <w:tcPr>
            <w:tcW w:w="562" w:type="dxa"/>
          </w:tcPr>
          <w:p w14:paraId="5DF3CC35" w14:textId="77777777" w:rsidR="008472CD" w:rsidRDefault="008472CD" w:rsidP="008472CD">
            <w:pPr>
              <w:rPr>
                <w:rFonts w:ascii="BC Sans" w:hAnsi="BC Sans" w:cs="Arial"/>
                <w:sz w:val="24"/>
                <w:szCs w:val="24"/>
              </w:rPr>
            </w:pPr>
            <w:r>
              <w:rPr>
                <w:rFonts w:ascii="BC Sans" w:hAnsi="BC Sans" w:cs="Arial"/>
                <w:sz w:val="24"/>
                <w:szCs w:val="24"/>
              </w:rPr>
              <w:t>8.</w:t>
            </w:r>
          </w:p>
          <w:p w14:paraId="373ECF32" w14:textId="66FB1601" w:rsidR="008472CD" w:rsidRPr="00B86910" w:rsidRDefault="008472CD" w:rsidP="008472CD">
            <w:pPr>
              <w:rPr>
                <w:rFonts w:ascii="BC Sans" w:hAnsi="BC Sans" w:cs="Arial"/>
                <w:sz w:val="24"/>
                <w:szCs w:val="24"/>
              </w:rPr>
            </w:pPr>
          </w:p>
        </w:tc>
        <w:sdt>
          <w:sdtPr>
            <w:rPr>
              <w:rFonts w:ascii="BC Sans" w:hAnsi="BC Sans" w:cs="Arial"/>
              <w:sz w:val="24"/>
              <w:szCs w:val="24"/>
            </w:rPr>
            <w:id w:val="547119179"/>
            <w:placeholder>
              <w:docPart w:val="3835FA21769F491C8E1B6D2C6734C3E7"/>
            </w:placeholder>
            <w:showingPlcHdr/>
            <w:text/>
          </w:sdtPr>
          <w:sdtEndPr/>
          <w:sdtContent>
            <w:tc>
              <w:tcPr>
                <w:tcW w:w="3828" w:type="dxa"/>
              </w:tcPr>
              <w:p w14:paraId="7F9F7D5D" w14:textId="329CE89C" w:rsidR="008472CD" w:rsidRPr="00B86910" w:rsidRDefault="008472CD" w:rsidP="008472CD">
                <w:pPr>
                  <w:rPr>
                    <w:rFonts w:ascii="BC Sans" w:hAnsi="BC Sans" w:cs="Arial"/>
                    <w:sz w:val="24"/>
                    <w:szCs w:val="24"/>
                  </w:rPr>
                </w:pPr>
                <w:r w:rsidRPr="0011178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BC Sans" w:hAnsi="BC Sans" w:cs="Arial"/>
              <w:sz w:val="24"/>
              <w:szCs w:val="24"/>
            </w:rPr>
            <w:id w:val="41719546"/>
            <w:placeholder>
              <w:docPart w:val="DefaultPlaceholder_-1854013437"/>
            </w:placeholder>
            <w:showingPlcHdr/>
            <w:date>
              <w:dateFormat w:val="yyyy-MM-dd"/>
              <w:lid w:val="en-CA"/>
              <w:storeMappedDataAs w:val="dateTime"/>
              <w:calendar w:val="gregorian"/>
            </w:date>
          </w:sdtPr>
          <w:sdtEndPr/>
          <w:sdtContent>
            <w:tc>
              <w:tcPr>
                <w:tcW w:w="2835" w:type="dxa"/>
              </w:tcPr>
              <w:p w14:paraId="24994E93" w14:textId="28550AE6" w:rsidR="008472CD" w:rsidRPr="00B86910" w:rsidRDefault="00863E22" w:rsidP="008472CD">
                <w:pPr>
                  <w:rPr>
                    <w:rFonts w:ascii="BC Sans" w:hAnsi="BC Sans" w:cs="Arial"/>
                    <w:sz w:val="24"/>
                    <w:szCs w:val="24"/>
                  </w:rPr>
                </w:pPr>
                <w:r w:rsidRPr="00236DAF">
                  <w:rPr>
                    <w:rStyle w:val="PlaceholderText"/>
                  </w:rPr>
                  <w:t>Click or tap to enter a date.</w:t>
                </w:r>
              </w:p>
            </w:tc>
          </w:sdtContent>
        </w:sdt>
        <w:sdt>
          <w:sdtPr>
            <w:rPr>
              <w:rFonts w:ascii="BC Sans" w:hAnsi="BC Sans" w:cs="Arial"/>
              <w:sz w:val="24"/>
              <w:szCs w:val="24"/>
            </w:rPr>
            <w:id w:val="-95787249"/>
            <w:placeholder>
              <w:docPart w:val="DefaultPlaceholder_-1854013437"/>
            </w:placeholder>
            <w:showingPlcHdr/>
            <w:date>
              <w:dateFormat w:val="yyyy-MM-dd"/>
              <w:lid w:val="en-CA"/>
              <w:storeMappedDataAs w:val="dateTime"/>
              <w:calendar w:val="gregorian"/>
            </w:date>
          </w:sdtPr>
          <w:sdtEndPr/>
          <w:sdtContent>
            <w:tc>
              <w:tcPr>
                <w:tcW w:w="2693" w:type="dxa"/>
              </w:tcPr>
              <w:p w14:paraId="2868258F" w14:textId="02C53C93" w:rsidR="008472CD" w:rsidRPr="00B86910" w:rsidRDefault="00863E22" w:rsidP="008472CD">
                <w:pPr>
                  <w:rPr>
                    <w:rFonts w:ascii="BC Sans" w:hAnsi="BC Sans" w:cs="Arial"/>
                    <w:sz w:val="24"/>
                    <w:szCs w:val="24"/>
                  </w:rPr>
                </w:pPr>
                <w:r w:rsidRPr="00236DAF">
                  <w:rPr>
                    <w:rStyle w:val="PlaceholderText"/>
                  </w:rPr>
                  <w:t>Click or tap to enter a date.</w:t>
                </w:r>
              </w:p>
            </w:tc>
          </w:sdtContent>
        </w:sdt>
      </w:tr>
      <w:tr w:rsidR="008472CD" w:rsidRPr="00B86910" w14:paraId="6EFA88B7" w14:textId="77777777" w:rsidTr="000E3C86">
        <w:tc>
          <w:tcPr>
            <w:tcW w:w="562" w:type="dxa"/>
          </w:tcPr>
          <w:p w14:paraId="02A3FD66" w14:textId="77777777" w:rsidR="008472CD" w:rsidRDefault="008472CD" w:rsidP="008472CD">
            <w:pPr>
              <w:rPr>
                <w:rFonts w:ascii="BC Sans" w:hAnsi="BC Sans" w:cs="Arial"/>
                <w:sz w:val="24"/>
                <w:szCs w:val="24"/>
              </w:rPr>
            </w:pPr>
            <w:r>
              <w:rPr>
                <w:rFonts w:ascii="BC Sans" w:hAnsi="BC Sans" w:cs="Arial"/>
                <w:sz w:val="24"/>
                <w:szCs w:val="24"/>
              </w:rPr>
              <w:t>9.</w:t>
            </w:r>
          </w:p>
          <w:p w14:paraId="44C9145B" w14:textId="048B5BE6" w:rsidR="008472CD" w:rsidRPr="00B86910" w:rsidRDefault="008472CD" w:rsidP="008472CD">
            <w:pPr>
              <w:rPr>
                <w:rFonts w:ascii="BC Sans" w:hAnsi="BC Sans" w:cs="Arial"/>
                <w:sz w:val="24"/>
                <w:szCs w:val="24"/>
              </w:rPr>
            </w:pPr>
          </w:p>
        </w:tc>
        <w:sdt>
          <w:sdtPr>
            <w:rPr>
              <w:rFonts w:ascii="BC Sans" w:hAnsi="BC Sans" w:cs="Arial"/>
              <w:sz w:val="24"/>
              <w:szCs w:val="24"/>
            </w:rPr>
            <w:id w:val="-1811170554"/>
            <w:placeholder>
              <w:docPart w:val="3CE95B0DCB5C47DC87D447211FF1A5B9"/>
            </w:placeholder>
            <w:showingPlcHdr/>
            <w:text/>
          </w:sdtPr>
          <w:sdtEndPr/>
          <w:sdtContent>
            <w:tc>
              <w:tcPr>
                <w:tcW w:w="3828" w:type="dxa"/>
              </w:tcPr>
              <w:p w14:paraId="711ECFF5" w14:textId="16803625" w:rsidR="008472CD" w:rsidRPr="00B86910" w:rsidRDefault="008472CD" w:rsidP="008472CD">
                <w:pPr>
                  <w:rPr>
                    <w:rFonts w:ascii="BC Sans" w:hAnsi="BC Sans" w:cs="Arial"/>
                    <w:sz w:val="24"/>
                    <w:szCs w:val="24"/>
                  </w:rPr>
                </w:pPr>
                <w:r w:rsidRPr="0011178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BC Sans" w:hAnsi="BC Sans" w:cs="Arial"/>
              <w:sz w:val="24"/>
              <w:szCs w:val="24"/>
            </w:rPr>
            <w:id w:val="1339582077"/>
            <w:placeholder>
              <w:docPart w:val="DefaultPlaceholder_-1854013437"/>
            </w:placeholder>
            <w:showingPlcHdr/>
            <w:date>
              <w:dateFormat w:val="yyyy-MM-dd"/>
              <w:lid w:val="en-CA"/>
              <w:storeMappedDataAs w:val="dateTime"/>
              <w:calendar w:val="gregorian"/>
            </w:date>
          </w:sdtPr>
          <w:sdtEndPr/>
          <w:sdtContent>
            <w:tc>
              <w:tcPr>
                <w:tcW w:w="2835" w:type="dxa"/>
              </w:tcPr>
              <w:p w14:paraId="461CCF3B" w14:textId="0B0F7A55" w:rsidR="008472CD" w:rsidRPr="00B86910" w:rsidRDefault="00863E22" w:rsidP="008472CD">
                <w:pPr>
                  <w:rPr>
                    <w:rFonts w:ascii="BC Sans" w:hAnsi="BC Sans" w:cs="Arial"/>
                    <w:sz w:val="24"/>
                    <w:szCs w:val="24"/>
                  </w:rPr>
                </w:pPr>
                <w:r w:rsidRPr="00236DAF">
                  <w:rPr>
                    <w:rStyle w:val="PlaceholderText"/>
                  </w:rPr>
                  <w:t>Click or tap to enter a date.</w:t>
                </w:r>
              </w:p>
            </w:tc>
          </w:sdtContent>
        </w:sdt>
        <w:sdt>
          <w:sdtPr>
            <w:rPr>
              <w:rFonts w:ascii="BC Sans" w:hAnsi="BC Sans" w:cs="Arial"/>
              <w:sz w:val="24"/>
              <w:szCs w:val="24"/>
            </w:rPr>
            <w:id w:val="1780910148"/>
            <w:placeholder>
              <w:docPart w:val="DefaultPlaceholder_-1854013437"/>
            </w:placeholder>
            <w:showingPlcHdr/>
            <w:date>
              <w:dateFormat w:val="yyyy-MM-dd"/>
              <w:lid w:val="en-CA"/>
              <w:storeMappedDataAs w:val="dateTime"/>
              <w:calendar w:val="gregorian"/>
            </w:date>
          </w:sdtPr>
          <w:sdtEndPr/>
          <w:sdtContent>
            <w:tc>
              <w:tcPr>
                <w:tcW w:w="2693" w:type="dxa"/>
              </w:tcPr>
              <w:p w14:paraId="5A46F38F" w14:textId="77664CE5" w:rsidR="008472CD" w:rsidRPr="00B86910" w:rsidRDefault="00863E22" w:rsidP="008472CD">
                <w:pPr>
                  <w:rPr>
                    <w:rFonts w:ascii="BC Sans" w:hAnsi="BC Sans" w:cs="Arial"/>
                    <w:sz w:val="24"/>
                    <w:szCs w:val="24"/>
                  </w:rPr>
                </w:pPr>
                <w:r w:rsidRPr="00236DAF">
                  <w:rPr>
                    <w:rStyle w:val="PlaceholderText"/>
                  </w:rPr>
                  <w:t>Click or tap to enter a date.</w:t>
                </w:r>
              </w:p>
            </w:tc>
          </w:sdtContent>
        </w:sdt>
      </w:tr>
      <w:tr w:rsidR="008472CD" w:rsidRPr="00B86910" w14:paraId="0E6BA2CC" w14:textId="77777777" w:rsidTr="000E3C86">
        <w:tc>
          <w:tcPr>
            <w:tcW w:w="562" w:type="dxa"/>
          </w:tcPr>
          <w:p w14:paraId="003C06BE" w14:textId="77777777" w:rsidR="008472CD" w:rsidRDefault="008472CD" w:rsidP="008472CD">
            <w:pPr>
              <w:rPr>
                <w:rFonts w:ascii="BC Sans" w:hAnsi="BC Sans" w:cs="Arial"/>
                <w:sz w:val="24"/>
                <w:szCs w:val="24"/>
              </w:rPr>
            </w:pPr>
            <w:r>
              <w:rPr>
                <w:rFonts w:ascii="BC Sans" w:hAnsi="BC Sans" w:cs="Arial"/>
                <w:sz w:val="24"/>
                <w:szCs w:val="24"/>
              </w:rPr>
              <w:t>10.</w:t>
            </w:r>
          </w:p>
          <w:p w14:paraId="1C5BD788" w14:textId="5DFD4E8E" w:rsidR="008472CD" w:rsidRPr="00B86910" w:rsidRDefault="008472CD" w:rsidP="008472CD">
            <w:pPr>
              <w:rPr>
                <w:rFonts w:ascii="BC Sans" w:hAnsi="BC Sans" w:cs="Arial"/>
                <w:sz w:val="24"/>
                <w:szCs w:val="24"/>
              </w:rPr>
            </w:pPr>
          </w:p>
        </w:tc>
        <w:sdt>
          <w:sdtPr>
            <w:rPr>
              <w:rFonts w:ascii="BC Sans" w:hAnsi="BC Sans" w:cs="Arial"/>
              <w:sz w:val="24"/>
              <w:szCs w:val="24"/>
            </w:rPr>
            <w:id w:val="-2133166847"/>
            <w:placeholder>
              <w:docPart w:val="71FF10BE37F940BAB8E1869642E18FEC"/>
            </w:placeholder>
            <w:showingPlcHdr/>
            <w:text/>
          </w:sdtPr>
          <w:sdtEndPr/>
          <w:sdtContent>
            <w:tc>
              <w:tcPr>
                <w:tcW w:w="3828" w:type="dxa"/>
              </w:tcPr>
              <w:p w14:paraId="0A684A69" w14:textId="7FB3BDB9" w:rsidR="008472CD" w:rsidRPr="00B86910" w:rsidRDefault="008472CD" w:rsidP="008472CD">
                <w:pPr>
                  <w:rPr>
                    <w:rFonts w:ascii="BC Sans" w:hAnsi="BC Sans" w:cs="Arial"/>
                    <w:sz w:val="24"/>
                    <w:szCs w:val="24"/>
                  </w:rPr>
                </w:pPr>
                <w:r w:rsidRPr="0011178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BC Sans" w:hAnsi="BC Sans" w:cs="Arial"/>
              <w:sz w:val="24"/>
              <w:szCs w:val="24"/>
            </w:rPr>
            <w:id w:val="583270453"/>
            <w:placeholder>
              <w:docPart w:val="DefaultPlaceholder_-1854013437"/>
            </w:placeholder>
            <w:showingPlcHdr/>
            <w:date>
              <w:dateFormat w:val="yyyy-MM-dd"/>
              <w:lid w:val="en-CA"/>
              <w:storeMappedDataAs w:val="dateTime"/>
              <w:calendar w:val="gregorian"/>
            </w:date>
          </w:sdtPr>
          <w:sdtEndPr/>
          <w:sdtContent>
            <w:tc>
              <w:tcPr>
                <w:tcW w:w="2835" w:type="dxa"/>
              </w:tcPr>
              <w:p w14:paraId="5DFB54FE" w14:textId="1758E1C8" w:rsidR="008472CD" w:rsidRPr="00B86910" w:rsidRDefault="00863E22" w:rsidP="008472CD">
                <w:pPr>
                  <w:rPr>
                    <w:rFonts w:ascii="BC Sans" w:hAnsi="BC Sans" w:cs="Arial"/>
                    <w:sz w:val="24"/>
                    <w:szCs w:val="24"/>
                  </w:rPr>
                </w:pPr>
                <w:r w:rsidRPr="00236DAF">
                  <w:rPr>
                    <w:rStyle w:val="PlaceholderText"/>
                  </w:rPr>
                  <w:t>Click or tap to enter a date.</w:t>
                </w:r>
              </w:p>
            </w:tc>
          </w:sdtContent>
        </w:sdt>
        <w:sdt>
          <w:sdtPr>
            <w:rPr>
              <w:rFonts w:ascii="BC Sans" w:hAnsi="BC Sans" w:cs="Arial"/>
              <w:sz w:val="24"/>
              <w:szCs w:val="24"/>
            </w:rPr>
            <w:id w:val="-1414473050"/>
            <w:placeholder>
              <w:docPart w:val="DefaultPlaceholder_-1854013437"/>
            </w:placeholder>
            <w:showingPlcHdr/>
            <w:date>
              <w:dateFormat w:val="yyyy-MM-dd"/>
              <w:lid w:val="en-CA"/>
              <w:storeMappedDataAs w:val="dateTime"/>
              <w:calendar w:val="gregorian"/>
            </w:date>
          </w:sdtPr>
          <w:sdtEndPr/>
          <w:sdtContent>
            <w:tc>
              <w:tcPr>
                <w:tcW w:w="2693" w:type="dxa"/>
              </w:tcPr>
              <w:p w14:paraId="0DF86C9E" w14:textId="437E0384" w:rsidR="008472CD" w:rsidRPr="00B86910" w:rsidRDefault="00863E22" w:rsidP="008472CD">
                <w:pPr>
                  <w:rPr>
                    <w:rFonts w:ascii="BC Sans" w:hAnsi="BC Sans" w:cs="Arial"/>
                    <w:sz w:val="24"/>
                    <w:szCs w:val="24"/>
                  </w:rPr>
                </w:pPr>
                <w:r w:rsidRPr="00236DAF">
                  <w:rPr>
                    <w:rStyle w:val="PlaceholderText"/>
                  </w:rPr>
                  <w:t>Click or tap to enter a date.</w:t>
                </w:r>
              </w:p>
            </w:tc>
          </w:sdtContent>
        </w:sdt>
      </w:tr>
      <w:bookmarkEnd w:id="0"/>
    </w:tbl>
    <w:p w14:paraId="7CEA1AC7" w14:textId="77777777" w:rsidR="00BC0943" w:rsidRPr="000E3C86" w:rsidRDefault="00BC0943" w:rsidP="00B86910">
      <w:pPr>
        <w:rPr>
          <w:rFonts w:ascii="BC Sans" w:hAnsi="BC Sans"/>
          <w:sz w:val="24"/>
          <w:szCs w:val="24"/>
        </w:rPr>
      </w:pPr>
    </w:p>
    <w:sectPr w:rsidR="00BC0943" w:rsidRPr="000E3C86" w:rsidSect="006E1085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 w:code="1"/>
      <w:pgMar w:top="1613" w:right="1080" w:bottom="1080" w:left="1253" w:header="706" w:footer="70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E7C68C" w14:textId="77777777" w:rsidR="005477C4" w:rsidRDefault="005477C4">
      <w:r>
        <w:separator/>
      </w:r>
    </w:p>
  </w:endnote>
  <w:endnote w:type="continuationSeparator" w:id="0">
    <w:p w14:paraId="5D3FF11E" w14:textId="77777777" w:rsidR="005477C4" w:rsidRDefault="005477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C Sans">
    <w:panose1 w:val="00000000000000000000"/>
    <w:charset w:val="00"/>
    <w:family w:val="auto"/>
    <w:pitch w:val="variable"/>
    <w:sig w:usb0="E00002FF" w:usb1="4000001B" w:usb2="08002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17F541" w14:textId="77777777" w:rsidR="00925822" w:rsidRDefault="0092582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DD5B42" w14:textId="77777777" w:rsidR="00925822" w:rsidRDefault="00925822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813065034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7626F127" w14:textId="31CDE200" w:rsidR="00925822" w:rsidRDefault="00925822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7D6EFD2" w14:textId="77777777" w:rsidR="00925822" w:rsidRDefault="0092582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198996" w14:textId="77777777" w:rsidR="005477C4" w:rsidRDefault="005477C4">
      <w:r>
        <w:separator/>
      </w:r>
    </w:p>
  </w:footnote>
  <w:footnote w:type="continuationSeparator" w:id="0">
    <w:p w14:paraId="4CD47E61" w14:textId="77777777" w:rsidR="005477C4" w:rsidRDefault="005477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FD238D" w14:textId="77777777" w:rsidR="00925822" w:rsidRDefault="0092582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708A33" w14:textId="05FD47D6" w:rsidR="005138D8" w:rsidRDefault="005138D8" w:rsidP="005138D8">
    <w:pPr>
      <w:pStyle w:val="Header"/>
      <w:jc w:val="center"/>
    </w:pPr>
    <w:r w:rsidRPr="00E14065">
      <w:rPr>
        <w:rFonts w:ascii="BC Sans" w:hAnsi="BC Sans"/>
        <w:b/>
        <w:bCs/>
        <w:sz w:val="32"/>
        <w:szCs w:val="32"/>
      </w:rPr>
      <w:t xml:space="preserve">Fire Safety Act </w:t>
    </w:r>
    <w:r>
      <w:rPr>
        <w:rFonts w:ascii="BC Sans" w:hAnsi="BC Sans"/>
        <w:b/>
        <w:bCs/>
        <w:sz w:val="32"/>
        <w:szCs w:val="32"/>
      </w:rPr>
      <w:t>Orders and Evacuations</w:t>
    </w:r>
    <w:r w:rsidR="00612F5C">
      <w:rPr>
        <w:rFonts w:ascii="BC Sans" w:hAnsi="BC Sans"/>
        <w:b/>
        <w:bCs/>
        <w:sz w:val="32"/>
        <w:szCs w:val="32"/>
      </w:rPr>
      <w:t xml:space="preserve"> Reporting </w:t>
    </w:r>
  </w:p>
  <w:p w14:paraId="2018945A" w14:textId="77777777" w:rsidR="0029556A" w:rsidRDefault="0029556A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00D32A" w14:textId="5072F68E" w:rsidR="00AF5996" w:rsidRDefault="00AF5996" w:rsidP="000E3C86">
    <w:pPr>
      <w:pStyle w:val="Header"/>
      <w:jc w:val="center"/>
    </w:pPr>
    <w:bookmarkStart w:id="1" w:name="_Hlk183520494"/>
    <w:bookmarkStart w:id="2" w:name="_Hlk183520495"/>
    <w:r w:rsidRPr="00E14065">
      <w:rPr>
        <w:rFonts w:ascii="BC Sans" w:hAnsi="BC Sans"/>
        <w:b/>
        <w:bCs/>
        <w:sz w:val="32"/>
        <w:szCs w:val="32"/>
      </w:rPr>
      <w:t xml:space="preserve">Fire Safety Act </w:t>
    </w:r>
    <w:r w:rsidR="005138D8">
      <w:rPr>
        <w:rFonts w:ascii="BC Sans" w:hAnsi="BC Sans"/>
        <w:b/>
        <w:bCs/>
        <w:sz w:val="32"/>
        <w:szCs w:val="32"/>
      </w:rPr>
      <w:t>Orders and Evacuations</w:t>
    </w:r>
    <w:bookmarkEnd w:id="1"/>
    <w:bookmarkEnd w:id="2"/>
    <w:r w:rsidR="00587D5A">
      <w:rPr>
        <w:rFonts w:ascii="BC Sans" w:hAnsi="BC Sans"/>
        <w:b/>
        <w:bCs/>
        <w:sz w:val="32"/>
        <w:szCs w:val="32"/>
      </w:rPr>
      <w:t xml:space="preserve"> Reporting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98539E"/>
    <w:multiLevelType w:val="hybridMultilevel"/>
    <w:tmpl w:val="599C1E0C"/>
    <w:lvl w:ilvl="0" w:tplc="5520366C">
      <w:start w:val="1"/>
      <w:numFmt w:val="bullet"/>
      <w:lvlText w:val=""/>
      <w:lvlJc w:val="left"/>
      <w:pPr>
        <w:tabs>
          <w:tab w:val="num" w:pos="396"/>
        </w:tabs>
        <w:ind w:left="396" w:hanging="396"/>
      </w:pPr>
      <w:rPr>
        <w:rFonts w:ascii="Symbol" w:hAnsi="Symbol" w:hint="default"/>
      </w:rPr>
    </w:lvl>
    <w:lvl w:ilvl="1" w:tplc="10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139E4C70"/>
    <w:multiLevelType w:val="hybridMultilevel"/>
    <w:tmpl w:val="58AE840C"/>
    <w:lvl w:ilvl="0" w:tplc="EE56D9B2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1C5476D7"/>
    <w:multiLevelType w:val="hybridMultilevel"/>
    <w:tmpl w:val="4FC6DC16"/>
    <w:lvl w:ilvl="0" w:tplc="10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10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42543FA7"/>
    <w:multiLevelType w:val="hybridMultilevel"/>
    <w:tmpl w:val="43464398"/>
    <w:lvl w:ilvl="0" w:tplc="5520366C">
      <w:start w:val="1"/>
      <w:numFmt w:val="bullet"/>
      <w:lvlText w:val=""/>
      <w:lvlJc w:val="left"/>
      <w:pPr>
        <w:tabs>
          <w:tab w:val="num" w:pos="756"/>
        </w:tabs>
        <w:ind w:left="756" w:hanging="396"/>
      </w:pPr>
      <w:rPr>
        <w:rFonts w:ascii="Symbol" w:hAnsi="Symbol" w:hint="default"/>
      </w:rPr>
    </w:lvl>
    <w:lvl w:ilvl="1" w:tplc="10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7FC5F95"/>
    <w:multiLevelType w:val="hybridMultilevel"/>
    <w:tmpl w:val="30C6796E"/>
    <w:lvl w:ilvl="0" w:tplc="DCBA4912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343265F"/>
    <w:multiLevelType w:val="hybridMultilevel"/>
    <w:tmpl w:val="6DC8F5E8"/>
    <w:lvl w:ilvl="0" w:tplc="EE56D9B2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EE56D9B2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7D75451D"/>
    <w:multiLevelType w:val="hybridMultilevel"/>
    <w:tmpl w:val="6A6897EA"/>
    <w:lvl w:ilvl="0" w:tplc="601A39D0">
      <w:start w:val="1"/>
      <w:numFmt w:val="decimal"/>
      <w:lvlText w:val="%1."/>
      <w:lvlJc w:val="left"/>
      <w:pPr>
        <w:ind w:left="720" w:hanging="720"/>
      </w:pPr>
      <w:rPr>
        <w:rFonts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38898135">
    <w:abstractNumId w:val="3"/>
  </w:num>
  <w:num w:numId="2" w16cid:durableId="1842969335">
    <w:abstractNumId w:val="2"/>
  </w:num>
  <w:num w:numId="3" w16cid:durableId="850532221">
    <w:abstractNumId w:val="0"/>
  </w:num>
  <w:num w:numId="4" w16cid:durableId="1129012342">
    <w:abstractNumId w:val="5"/>
  </w:num>
  <w:num w:numId="5" w16cid:durableId="392123571">
    <w:abstractNumId w:val="1"/>
  </w:num>
  <w:num w:numId="6" w16cid:durableId="1459839422">
    <w:abstractNumId w:val="6"/>
  </w:num>
  <w:num w:numId="7" w16cid:durableId="172124543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CY/F9wEIKQK5D3/oRROerX4JCsrjxI0OOpAZh8njdMtUm5XEhOGy/KdwVBQkkTpPE7g0yw4p6U2u49fy1LSTVQ==" w:salt="NqJoCsBbh1uxnl56QKiFgw=="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5973"/>
    <w:rsid w:val="00011E7A"/>
    <w:rsid w:val="0001538D"/>
    <w:rsid w:val="00021971"/>
    <w:rsid w:val="0004282D"/>
    <w:rsid w:val="000618A1"/>
    <w:rsid w:val="00073910"/>
    <w:rsid w:val="000938AE"/>
    <w:rsid w:val="000E3C86"/>
    <w:rsid w:val="001019A8"/>
    <w:rsid w:val="00124CC8"/>
    <w:rsid w:val="001663A1"/>
    <w:rsid w:val="00176F88"/>
    <w:rsid w:val="001930BD"/>
    <w:rsid w:val="001B5F45"/>
    <w:rsid w:val="002067DD"/>
    <w:rsid w:val="0022617E"/>
    <w:rsid w:val="00287BF6"/>
    <w:rsid w:val="002945FC"/>
    <w:rsid w:val="0029556A"/>
    <w:rsid w:val="002C60E7"/>
    <w:rsid w:val="002D14B6"/>
    <w:rsid w:val="002E5209"/>
    <w:rsid w:val="002F05FA"/>
    <w:rsid w:val="002F08C5"/>
    <w:rsid w:val="00324BCE"/>
    <w:rsid w:val="00337491"/>
    <w:rsid w:val="003523E7"/>
    <w:rsid w:val="00377CED"/>
    <w:rsid w:val="00383BAA"/>
    <w:rsid w:val="003B27A2"/>
    <w:rsid w:val="003B6D6D"/>
    <w:rsid w:val="003C2BE3"/>
    <w:rsid w:val="003E2D40"/>
    <w:rsid w:val="003F3B9E"/>
    <w:rsid w:val="00423006"/>
    <w:rsid w:val="004B27CB"/>
    <w:rsid w:val="004C5F05"/>
    <w:rsid w:val="004D04B4"/>
    <w:rsid w:val="004D3683"/>
    <w:rsid w:val="005066A2"/>
    <w:rsid w:val="00513718"/>
    <w:rsid w:val="005138D8"/>
    <w:rsid w:val="00524B74"/>
    <w:rsid w:val="005477C4"/>
    <w:rsid w:val="00551AD4"/>
    <w:rsid w:val="00554D46"/>
    <w:rsid w:val="00587D5A"/>
    <w:rsid w:val="005B596F"/>
    <w:rsid w:val="005C2993"/>
    <w:rsid w:val="005E3A98"/>
    <w:rsid w:val="00612F5C"/>
    <w:rsid w:val="00615019"/>
    <w:rsid w:val="00616AA3"/>
    <w:rsid w:val="00627B43"/>
    <w:rsid w:val="0063349B"/>
    <w:rsid w:val="0064378F"/>
    <w:rsid w:val="00664EAF"/>
    <w:rsid w:val="00670C88"/>
    <w:rsid w:val="00675973"/>
    <w:rsid w:val="006B1505"/>
    <w:rsid w:val="006C55CB"/>
    <w:rsid w:val="006D5804"/>
    <w:rsid w:val="006E1085"/>
    <w:rsid w:val="00723F1C"/>
    <w:rsid w:val="00730A4B"/>
    <w:rsid w:val="007422BC"/>
    <w:rsid w:val="00776296"/>
    <w:rsid w:val="007850E0"/>
    <w:rsid w:val="007A4B0B"/>
    <w:rsid w:val="007B1477"/>
    <w:rsid w:val="007C5A54"/>
    <w:rsid w:val="007D0EBA"/>
    <w:rsid w:val="008343CC"/>
    <w:rsid w:val="008413D1"/>
    <w:rsid w:val="008472CD"/>
    <w:rsid w:val="00863E22"/>
    <w:rsid w:val="00871A30"/>
    <w:rsid w:val="00893077"/>
    <w:rsid w:val="008A690C"/>
    <w:rsid w:val="008A6E3C"/>
    <w:rsid w:val="008B18ED"/>
    <w:rsid w:val="008B5951"/>
    <w:rsid w:val="008C0F6B"/>
    <w:rsid w:val="008C7314"/>
    <w:rsid w:val="008D4AFD"/>
    <w:rsid w:val="00916243"/>
    <w:rsid w:val="0091754D"/>
    <w:rsid w:val="0091773B"/>
    <w:rsid w:val="00925822"/>
    <w:rsid w:val="00945600"/>
    <w:rsid w:val="00966E76"/>
    <w:rsid w:val="00970491"/>
    <w:rsid w:val="0099227C"/>
    <w:rsid w:val="009C0C41"/>
    <w:rsid w:val="009D024F"/>
    <w:rsid w:val="009D1C2D"/>
    <w:rsid w:val="009D67D4"/>
    <w:rsid w:val="009E246E"/>
    <w:rsid w:val="009F6E82"/>
    <w:rsid w:val="00A1762C"/>
    <w:rsid w:val="00A30307"/>
    <w:rsid w:val="00A35F3C"/>
    <w:rsid w:val="00A822F1"/>
    <w:rsid w:val="00A87B45"/>
    <w:rsid w:val="00AC2BDA"/>
    <w:rsid w:val="00AF5996"/>
    <w:rsid w:val="00AF7BCD"/>
    <w:rsid w:val="00B50C0F"/>
    <w:rsid w:val="00B717BA"/>
    <w:rsid w:val="00B820E7"/>
    <w:rsid w:val="00B84E84"/>
    <w:rsid w:val="00B86910"/>
    <w:rsid w:val="00BA34DA"/>
    <w:rsid w:val="00BC0943"/>
    <w:rsid w:val="00BC6229"/>
    <w:rsid w:val="00BC78EF"/>
    <w:rsid w:val="00BD08DF"/>
    <w:rsid w:val="00BD0F87"/>
    <w:rsid w:val="00C0575B"/>
    <w:rsid w:val="00C1026F"/>
    <w:rsid w:val="00C458F2"/>
    <w:rsid w:val="00C63331"/>
    <w:rsid w:val="00C777A9"/>
    <w:rsid w:val="00CA6E2B"/>
    <w:rsid w:val="00CD21CF"/>
    <w:rsid w:val="00CE7CE7"/>
    <w:rsid w:val="00D326CF"/>
    <w:rsid w:val="00D46E53"/>
    <w:rsid w:val="00D82D29"/>
    <w:rsid w:val="00DA28A7"/>
    <w:rsid w:val="00DA541E"/>
    <w:rsid w:val="00DB27D0"/>
    <w:rsid w:val="00DC62B1"/>
    <w:rsid w:val="00E01025"/>
    <w:rsid w:val="00E34081"/>
    <w:rsid w:val="00E7032E"/>
    <w:rsid w:val="00EB62DB"/>
    <w:rsid w:val="00ED094C"/>
    <w:rsid w:val="00EE776B"/>
    <w:rsid w:val="00EF6A40"/>
    <w:rsid w:val="00F91156"/>
    <w:rsid w:val="00FB01C3"/>
    <w:rsid w:val="00FB537E"/>
    <w:rsid w:val="00FE42FD"/>
    <w:rsid w:val="00FF7CCA"/>
    <w:rsid w:val="050F78DA"/>
    <w:rsid w:val="1294F53C"/>
    <w:rsid w:val="61B70A3C"/>
    <w:rsid w:val="7363B8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9FCF1F4"/>
  <w15:chartTrackingRefBased/>
  <w15:docId w15:val="{B3B33E24-B14A-4591-ADFF-CFD221D4EC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84E84"/>
    <w:rPr>
      <w:lang w:eastAsia="en-CA"/>
    </w:rPr>
  </w:style>
  <w:style w:type="paragraph" w:styleId="Heading1">
    <w:name w:val="heading 1"/>
    <w:basedOn w:val="Normal"/>
    <w:next w:val="Normal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9">
    <w:name w:val="heading 9"/>
    <w:basedOn w:val="Normal"/>
    <w:next w:val="Normal"/>
    <w:qFormat/>
    <w:pPr>
      <w:keepNext/>
      <w:ind w:left="-720"/>
      <w:outlineLvl w:val="8"/>
    </w:pPr>
    <w:rPr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qFormat/>
    <w:pPr>
      <w:ind w:left="567" w:hanging="567"/>
      <w:jc w:val="center"/>
    </w:pPr>
    <w:rPr>
      <w:b/>
      <w:sz w:val="24"/>
      <w:szCs w:val="24"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DocumentMap">
    <w:name w:val="Document Map"/>
    <w:basedOn w:val="Normal"/>
    <w:semiHidden/>
    <w:rsid w:val="00EF6A40"/>
    <w:pPr>
      <w:shd w:val="clear" w:color="auto" w:fill="000080"/>
    </w:pPr>
    <w:rPr>
      <w:rFonts w:ascii="Tahoma" w:hAnsi="Tahoma" w:cs="Tahoma"/>
    </w:rPr>
  </w:style>
  <w:style w:type="character" w:styleId="Hyperlink">
    <w:name w:val="Hyperlink"/>
    <w:rsid w:val="004D3683"/>
    <w:rPr>
      <w:color w:val="0000FF"/>
      <w:u w:val="single"/>
    </w:rPr>
  </w:style>
  <w:style w:type="table" w:styleId="TableGrid">
    <w:name w:val="Table Grid"/>
    <w:basedOn w:val="TableNormal"/>
    <w:rsid w:val="0051371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mmentText">
    <w:name w:val="annotation text"/>
    <w:basedOn w:val="Normal"/>
    <w:link w:val="CommentTextChar"/>
  </w:style>
  <w:style w:type="character" w:customStyle="1" w:styleId="CommentTextChar">
    <w:name w:val="Comment Text Char"/>
    <w:basedOn w:val="DefaultParagraphFont"/>
    <w:link w:val="CommentText"/>
    <w:rPr>
      <w:lang w:eastAsia="en-CA"/>
    </w:rPr>
  </w:style>
  <w:style w:type="character" w:styleId="CommentReference">
    <w:name w:val="annotation reference"/>
    <w:basedOn w:val="DefaultParagraphFont"/>
    <w:rPr>
      <w:sz w:val="16"/>
      <w:szCs w:val="16"/>
    </w:rPr>
  </w:style>
  <w:style w:type="paragraph" w:styleId="Revision">
    <w:name w:val="Revision"/>
    <w:hidden/>
    <w:uiPriority w:val="99"/>
    <w:semiHidden/>
    <w:rsid w:val="00893077"/>
    <w:rPr>
      <w:lang w:eastAsia="en-CA"/>
    </w:rPr>
  </w:style>
  <w:style w:type="paragraph" w:styleId="CommentSubject">
    <w:name w:val="annotation subject"/>
    <w:basedOn w:val="CommentText"/>
    <w:next w:val="CommentText"/>
    <w:link w:val="CommentSubjectChar"/>
    <w:rsid w:val="00BC78EF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BC78EF"/>
    <w:rPr>
      <w:b/>
      <w:bCs/>
      <w:lang w:eastAsia="en-CA"/>
    </w:rPr>
  </w:style>
  <w:style w:type="paragraph" w:styleId="ListParagraph">
    <w:name w:val="List Paragraph"/>
    <w:basedOn w:val="Normal"/>
    <w:uiPriority w:val="34"/>
    <w:qFormat/>
    <w:rsid w:val="008413D1"/>
    <w:pPr>
      <w:ind w:left="720"/>
      <w:contextualSpacing/>
    </w:pPr>
  </w:style>
  <w:style w:type="character" w:customStyle="1" w:styleId="TitleChar">
    <w:name w:val="Title Char"/>
    <w:basedOn w:val="DefaultParagraphFont"/>
    <w:link w:val="Title"/>
    <w:rsid w:val="0029556A"/>
    <w:rPr>
      <w:b/>
      <w:sz w:val="24"/>
      <w:szCs w:val="24"/>
      <w:lang w:eastAsia="en-CA"/>
    </w:rPr>
  </w:style>
  <w:style w:type="character" w:styleId="UnresolvedMention">
    <w:name w:val="Unresolved Mention"/>
    <w:basedOn w:val="DefaultParagraphFont"/>
    <w:uiPriority w:val="99"/>
    <w:semiHidden/>
    <w:unhideWhenUsed/>
    <w:rsid w:val="00B717BA"/>
    <w:rPr>
      <w:color w:val="605E5C"/>
      <w:shd w:val="clear" w:color="auto" w:fill="E1DFDD"/>
    </w:rPr>
  </w:style>
  <w:style w:type="character" w:styleId="PlaceholderText">
    <w:name w:val="Placeholder Text"/>
    <w:basedOn w:val="DefaultParagraphFont"/>
    <w:uiPriority w:val="99"/>
    <w:semiHidden/>
    <w:rsid w:val="008472CD"/>
    <w:rPr>
      <w:color w:val="666666"/>
    </w:rPr>
  </w:style>
  <w:style w:type="character" w:customStyle="1" w:styleId="FooterChar">
    <w:name w:val="Footer Char"/>
    <w:basedOn w:val="DefaultParagraphFont"/>
    <w:link w:val="Footer"/>
    <w:uiPriority w:val="99"/>
    <w:rsid w:val="00925822"/>
    <w:rPr>
      <w:lang w:eastAsia="en-C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avywoo\Local%20Settings\Temporary%20Internet%20Files\OLK1ED\Order.dot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2384CE51EA2A46A5972A12CE91D9AD8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D3403DC-6CA9-4352-AADE-2D9BE931A4D7}"/>
      </w:docPartPr>
      <w:docPartBody>
        <w:p w:rsidR="00E95F9B" w:rsidRDefault="00E95F9B" w:rsidP="00E95F9B">
          <w:pPr>
            <w:pStyle w:val="2384CE51EA2A46A5972A12CE91D9AD81"/>
          </w:pPr>
          <w:r w:rsidRPr="001E56A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3238CDEA4FF456898CC60482C1E99A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8290B7A-81CE-4301-BE7B-40613EAB1CEF}"/>
      </w:docPartPr>
      <w:docPartBody>
        <w:p w:rsidR="00E95F9B" w:rsidRDefault="00E95F9B" w:rsidP="00E95F9B">
          <w:pPr>
            <w:pStyle w:val="13238CDEA4FF456898CC60482C1E99AE"/>
          </w:pPr>
          <w:r w:rsidRPr="001E56A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EF57B247DF3477EBD01F33480B6F34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157D0C-ECB4-460C-8B15-5AAA1D0EC24D}"/>
      </w:docPartPr>
      <w:docPartBody>
        <w:p w:rsidR="00E95F9B" w:rsidRDefault="00E95F9B" w:rsidP="00E95F9B">
          <w:pPr>
            <w:pStyle w:val="1EF57B247DF3477EBD01F33480B6F349"/>
          </w:pPr>
          <w:r w:rsidRPr="001E56A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CE05BB64C394C37B31C02C21CFFBC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6270001-A8A3-45EE-9737-2E90DB8D053D}"/>
      </w:docPartPr>
      <w:docPartBody>
        <w:p w:rsidR="00E95F9B" w:rsidRDefault="00E95F9B" w:rsidP="00E95F9B">
          <w:pPr>
            <w:pStyle w:val="ACE05BB64C394C37B31C02C21CFFBC4D"/>
          </w:pPr>
          <w:r w:rsidRPr="001E56A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A414B09E6DB467587C7B96ED885BF4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0A29DD-B120-49CD-AC15-C5BA0A39CD09}"/>
      </w:docPartPr>
      <w:docPartBody>
        <w:p w:rsidR="00E95F9B" w:rsidRDefault="00E95F9B" w:rsidP="00E95F9B">
          <w:pPr>
            <w:pStyle w:val="3A414B09E6DB467587C7B96ED885BF46"/>
          </w:pPr>
          <w:r w:rsidRPr="001E56A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6646635489044E1E962095E0553F431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C2ECA5B-3079-468A-BA1D-5789AE017FCD}"/>
      </w:docPartPr>
      <w:docPartBody>
        <w:p w:rsidR="00E95F9B" w:rsidRDefault="00E95F9B" w:rsidP="00E95F9B">
          <w:pPr>
            <w:pStyle w:val="6646635489044E1E962095E0553F4311"/>
          </w:pPr>
          <w:r w:rsidRPr="001E56A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BB1C39AA1F440958EF4D9CF50C534F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673A09-6162-46D3-A776-A097E0A3003A}"/>
      </w:docPartPr>
      <w:docPartBody>
        <w:p w:rsidR="00E95F9B" w:rsidRDefault="00E95F9B" w:rsidP="00E95F9B">
          <w:pPr>
            <w:pStyle w:val="5BB1C39AA1F440958EF4D9CF50C534F6"/>
          </w:pPr>
          <w:r w:rsidRPr="001E56A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835FA21769F491C8E1B6D2C6734C3E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F370DBC-C9F2-4700-AFBD-CF9F5E69D896}"/>
      </w:docPartPr>
      <w:docPartBody>
        <w:p w:rsidR="00E95F9B" w:rsidRDefault="00E95F9B" w:rsidP="00E95F9B">
          <w:pPr>
            <w:pStyle w:val="3835FA21769F491C8E1B6D2C6734C3E7"/>
          </w:pPr>
          <w:r w:rsidRPr="001E56A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CE95B0DCB5C47DC87D447211FF1A5B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2272C13-4D15-4AE5-B203-FE7417885AC3}"/>
      </w:docPartPr>
      <w:docPartBody>
        <w:p w:rsidR="00E95F9B" w:rsidRDefault="00E95F9B" w:rsidP="00E95F9B">
          <w:pPr>
            <w:pStyle w:val="3CE95B0DCB5C47DC87D447211FF1A5B9"/>
          </w:pPr>
          <w:r w:rsidRPr="001E56A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71FF10BE37F940BAB8E1869642E18FE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E70E53-E588-42E1-B38A-BA1994BB405F}"/>
      </w:docPartPr>
      <w:docPartBody>
        <w:p w:rsidR="00E95F9B" w:rsidRDefault="00E95F9B" w:rsidP="00E95F9B">
          <w:pPr>
            <w:pStyle w:val="71FF10BE37F940BAB8E1869642E18FEC"/>
          </w:pPr>
          <w:r w:rsidRPr="001E56A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598A8E2-0CCB-4A20-8A2D-37E4AB2E4CAB}"/>
      </w:docPartPr>
      <w:docPartBody>
        <w:p w:rsidR="00997FFA" w:rsidRDefault="00997FFA">
          <w:r w:rsidRPr="00236DAF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C Sans">
    <w:panose1 w:val="00000000000000000000"/>
    <w:charset w:val="00"/>
    <w:family w:val="auto"/>
    <w:pitch w:val="variable"/>
    <w:sig w:usb0="E00002FF" w:usb1="4000001B" w:usb2="08002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sDel="0" w:formatting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F9B"/>
    <w:rsid w:val="0022617E"/>
    <w:rsid w:val="004D04B4"/>
    <w:rsid w:val="00997FFA"/>
    <w:rsid w:val="00CD21CF"/>
    <w:rsid w:val="00E95F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CA" w:eastAsia="en-CA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97FFA"/>
    <w:rPr>
      <w:color w:val="666666"/>
    </w:rPr>
  </w:style>
  <w:style w:type="paragraph" w:customStyle="1" w:styleId="2384CE51EA2A46A5972A12CE91D9AD81">
    <w:name w:val="2384CE51EA2A46A5972A12CE91D9AD81"/>
    <w:rsid w:val="00E95F9B"/>
  </w:style>
  <w:style w:type="paragraph" w:customStyle="1" w:styleId="13238CDEA4FF456898CC60482C1E99AE">
    <w:name w:val="13238CDEA4FF456898CC60482C1E99AE"/>
    <w:rsid w:val="00E95F9B"/>
  </w:style>
  <w:style w:type="paragraph" w:customStyle="1" w:styleId="1EF57B247DF3477EBD01F33480B6F349">
    <w:name w:val="1EF57B247DF3477EBD01F33480B6F349"/>
    <w:rsid w:val="00E95F9B"/>
  </w:style>
  <w:style w:type="paragraph" w:customStyle="1" w:styleId="ACE05BB64C394C37B31C02C21CFFBC4D">
    <w:name w:val="ACE05BB64C394C37B31C02C21CFFBC4D"/>
    <w:rsid w:val="00E95F9B"/>
  </w:style>
  <w:style w:type="paragraph" w:customStyle="1" w:styleId="3A414B09E6DB467587C7B96ED885BF46">
    <w:name w:val="3A414B09E6DB467587C7B96ED885BF46"/>
    <w:rsid w:val="00E95F9B"/>
  </w:style>
  <w:style w:type="paragraph" w:customStyle="1" w:styleId="6646635489044E1E962095E0553F4311">
    <w:name w:val="6646635489044E1E962095E0553F4311"/>
    <w:rsid w:val="00E95F9B"/>
  </w:style>
  <w:style w:type="paragraph" w:customStyle="1" w:styleId="5BB1C39AA1F440958EF4D9CF50C534F6">
    <w:name w:val="5BB1C39AA1F440958EF4D9CF50C534F6"/>
    <w:rsid w:val="00E95F9B"/>
  </w:style>
  <w:style w:type="paragraph" w:customStyle="1" w:styleId="3835FA21769F491C8E1B6D2C6734C3E7">
    <w:name w:val="3835FA21769F491C8E1B6D2C6734C3E7"/>
    <w:rsid w:val="00E95F9B"/>
  </w:style>
  <w:style w:type="paragraph" w:customStyle="1" w:styleId="3CE95B0DCB5C47DC87D447211FF1A5B9">
    <w:name w:val="3CE95B0DCB5C47DC87D447211FF1A5B9"/>
    <w:rsid w:val="00E95F9B"/>
  </w:style>
  <w:style w:type="paragraph" w:customStyle="1" w:styleId="71FF10BE37F940BAB8E1869642E18FEC">
    <w:name w:val="71FF10BE37F940BAB8E1869642E18FEC"/>
    <w:rsid w:val="00E95F9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5B064E16B586F499839F96A16EB27A2" ma:contentTypeVersion="8" ma:contentTypeDescription="Create a new document." ma:contentTypeScope="" ma:versionID="dc6f3551b762869b642240fa7868e887">
  <xsd:schema xmlns:xsd="http://www.w3.org/2001/XMLSchema" xmlns:xs="http://www.w3.org/2001/XMLSchema" xmlns:p="http://schemas.microsoft.com/office/2006/metadata/properties" xmlns:ns2="1de2cbb7-8726-447f-923c-b048c2cbeec9" xmlns:ns3="d7f18bf0-295b-462a-ab7b-33e0f7f5f992" targetNamespace="http://schemas.microsoft.com/office/2006/metadata/properties" ma:root="true" ma:fieldsID="77bd3d72b4bad8fdcc4418dfce151a77" ns2:_="" ns3:_="">
    <xsd:import namespace="1de2cbb7-8726-447f-923c-b048c2cbeec9"/>
    <xsd:import namespace="d7f18bf0-295b-462a-ab7b-33e0f7f5f99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de2cbb7-8726-447f-923c-b048c2cbee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f18bf0-295b-462a-ab7b-33e0f7f5f992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93474CA-520D-4137-B0FE-7AA12FFCC8C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622FF60-170E-4ECB-9BCA-A3965010AD42}">
  <ds:schemaRefs>
    <ds:schemaRef ds:uri="http://purl.org/dc/terms/"/>
    <ds:schemaRef ds:uri="d7f18bf0-295b-462a-ab7b-33e0f7f5f992"/>
    <ds:schemaRef ds:uri="http://schemas.openxmlformats.org/package/2006/metadata/core-properties"/>
    <ds:schemaRef ds:uri="http://schemas.microsoft.com/office/infopath/2007/PartnerControls"/>
    <ds:schemaRef ds:uri="http://purl.org/dc/elements/1.1/"/>
    <ds:schemaRef ds:uri="http://schemas.microsoft.com/office/2006/documentManagement/types"/>
    <ds:schemaRef ds:uri="http://purl.org/dc/dcmitype/"/>
    <ds:schemaRef ds:uri="http://schemas.microsoft.com/office/2006/metadata/properties"/>
    <ds:schemaRef ds:uri="1de2cbb7-8726-447f-923c-b048c2cbeec9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C4130323-CAA4-4046-9306-978A1B74CB5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E66F112-3FEA-4FAD-AF4A-C238CF7BDB2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de2cbb7-8726-447f-923c-b048c2cbeec9"/>
    <ds:schemaRef ds:uri="d7f18bf0-295b-462a-ab7b-33e0f7f5f99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Order.dot</Template>
  <TotalTime>41</TotalTime>
  <Pages>1</Pages>
  <Words>241</Words>
  <Characters>938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Fire Safety Act Summary of Orders</vt:lpstr>
    </vt:vector>
  </TitlesOfParts>
  <Company>䍍坁S똀©</Company>
  <LinksUpToDate>false</LinksUpToDate>
  <CharactersWithSpaces>1177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Fire Safety Act Summary of Orders</dc:title>
  <dc:subject/>
  <dc:creator>Ministry of Attorney General</dc:creator>
  <cp:keywords/>
  <cp:lastModifiedBy>Saffin, Jenna PSSG:EX</cp:lastModifiedBy>
  <cp:revision>12</cp:revision>
  <cp:lastPrinted>2024-11-20T19:17:00Z</cp:lastPrinted>
  <dcterms:created xsi:type="dcterms:W3CDTF">2024-11-28T01:19:00Z</dcterms:created>
  <dcterms:modified xsi:type="dcterms:W3CDTF">2025-11-04T22:44:00Z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0x01010035B064E16B586F499839F96A16EB27A2</vt:lpwstr>
  </property>
</Properties>
</file>