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177460" w14:textId="3AD570A9" w:rsidR="00C26711" w:rsidRDefault="002F2B25" w:rsidP="00BC0943">
      <w:pPr>
        <w:pStyle w:val="Title"/>
        <w:jc w:val="both"/>
        <w:rPr>
          <w:rFonts w:ascii="BC Sans" w:hAnsi="BC Sans"/>
          <w:sz w:val="28"/>
          <w:szCs w:val="28"/>
        </w:rPr>
      </w:pPr>
      <w:r>
        <w:rPr>
          <w:rFonts w:ascii="BC Sans" w:hAnsi="BC Sans"/>
          <w:sz w:val="28"/>
          <w:szCs w:val="28"/>
        </w:rPr>
        <w:t xml:space="preserve">Monthly Summary of </w:t>
      </w:r>
      <w:r w:rsidR="00BC0943" w:rsidRPr="00405463">
        <w:rPr>
          <w:rFonts w:ascii="BC Sans" w:hAnsi="BC Sans"/>
          <w:sz w:val="28"/>
          <w:szCs w:val="28"/>
        </w:rPr>
        <w:t>Fire Inspector Orders</w:t>
      </w:r>
      <w:r w:rsidR="00BC0943">
        <w:rPr>
          <w:rFonts w:ascii="BC Sans" w:hAnsi="BC Sans"/>
          <w:sz w:val="28"/>
          <w:szCs w:val="28"/>
        </w:rPr>
        <w:t xml:space="preserve"> issued under section </w:t>
      </w:r>
      <w:r w:rsidR="00C26711">
        <w:rPr>
          <w:rFonts w:ascii="BC Sans" w:hAnsi="BC Sans"/>
          <w:sz w:val="28"/>
          <w:szCs w:val="28"/>
        </w:rPr>
        <w:t>11 of</w:t>
      </w:r>
    </w:p>
    <w:p w14:paraId="2D2D4876" w14:textId="748B5C27" w:rsidR="00BC0943" w:rsidRPr="00405463" w:rsidRDefault="00BC0943" w:rsidP="00BC0943">
      <w:pPr>
        <w:pStyle w:val="Title"/>
        <w:jc w:val="both"/>
        <w:rPr>
          <w:rFonts w:ascii="BC Sans" w:hAnsi="BC Sans"/>
          <w:sz w:val="28"/>
          <w:szCs w:val="28"/>
        </w:rPr>
      </w:pPr>
      <w:r>
        <w:rPr>
          <w:rFonts w:ascii="BC Sans" w:hAnsi="BC Sans"/>
          <w:sz w:val="28"/>
          <w:szCs w:val="28"/>
        </w:rPr>
        <w:t>the FSA:</w:t>
      </w:r>
    </w:p>
    <w:p w14:paraId="4F1E5CAA" w14:textId="758A813D" w:rsidR="00B86910" w:rsidRPr="000E3C86" w:rsidRDefault="00BC0943" w:rsidP="00B86910">
      <w:pPr>
        <w:rPr>
          <w:rFonts w:ascii="BC Sans" w:hAnsi="BC Sans"/>
          <w:sz w:val="24"/>
          <w:szCs w:val="24"/>
        </w:rPr>
      </w:pPr>
      <w:r>
        <w:rPr>
          <w:rFonts w:ascii="BC Sans" w:hAnsi="BC Sans"/>
          <w:b/>
          <w:bCs/>
          <w:sz w:val="28"/>
          <w:szCs w:val="28"/>
        </w:rPr>
        <w:t xml:space="preserve">    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62"/>
        <w:gridCol w:w="6663"/>
        <w:gridCol w:w="2672"/>
      </w:tblGrid>
      <w:tr w:rsidR="00B86910" w:rsidRPr="00B86910" w14:paraId="5EBD1A0E" w14:textId="77777777" w:rsidTr="00B86910">
        <w:tc>
          <w:tcPr>
            <w:tcW w:w="562" w:type="dxa"/>
          </w:tcPr>
          <w:p w14:paraId="5AD5D147" w14:textId="77777777" w:rsidR="00B86910" w:rsidRPr="00B86910" w:rsidRDefault="00B86910" w:rsidP="00B86910">
            <w:pPr>
              <w:rPr>
                <w:rFonts w:ascii="BC Sans" w:hAnsi="BC Sans"/>
                <w:sz w:val="24"/>
                <w:szCs w:val="24"/>
              </w:rPr>
            </w:pPr>
            <w:r w:rsidRPr="00B86910">
              <w:rPr>
                <w:rFonts w:ascii="BC Sans" w:hAnsi="BC Sans"/>
                <w:sz w:val="24"/>
                <w:szCs w:val="24"/>
              </w:rPr>
              <w:t>#</w:t>
            </w:r>
          </w:p>
        </w:tc>
        <w:tc>
          <w:tcPr>
            <w:tcW w:w="6663" w:type="dxa"/>
          </w:tcPr>
          <w:p w14:paraId="17E448A7" w14:textId="5EC74C50" w:rsidR="00B86910" w:rsidRPr="00161A99" w:rsidRDefault="00B86910" w:rsidP="00845507">
            <w:pPr>
              <w:pStyle w:val="Title"/>
              <w:ind w:left="0" w:firstLine="0"/>
              <w:jc w:val="left"/>
              <w:rPr>
                <w:rFonts w:ascii="BC Sans" w:hAnsi="BC Sans"/>
              </w:rPr>
            </w:pPr>
            <w:r w:rsidRPr="00161A99">
              <w:rPr>
                <w:rFonts w:ascii="BC Sans" w:hAnsi="BC Sans"/>
              </w:rPr>
              <w:t xml:space="preserve">Fire </w:t>
            </w:r>
            <w:r w:rsidR="00B84E84" w:rsidRPr="00161A99">
              <w:rPr>
                <w:rFonts w:ascii="BC Sans" w:hAnsi="BC Sans"/>
              </w:rPr>
              <w:t>i</w:t>
            </w:r>
            <w:r w:rsidRPr="00161A99">
              <w:rPr>
                <w:rFonts w:ascii="BC Sans" w:hAnsi="BC Sans"/>
              </w:rPr>
              <w:t xml:space="preserve">nspector </w:t>
            </w:r>
            <w:r w:rsidR="00B84E84" w:rsidRPr="00161A99">
              <w:rPr>
                <w:rFonts w:ascii="BC Sans" w:hAnsi="BC Sans"/>
              </w:rPr>
              <w:t>o</w:t>
            </w:r>
            <w:r w:rsidRPr="00161A99">
              <w:rPr>
                <w:rFonts w:ascii="BC Sans" w:hAnsi="BC Sans"/>
              </w:rPr>
              <w:t xml:space="preserve">rder </w:t>
            </w:r>
            <w:r w:rsidR="00B84E84" w:rsidRPr="00161A99">
              <w:rPr>
                <w:rFonts w:ascii="BC Sans" w:hAnsi="BC Sans"/>
              </w:rPr>
              <w:t>n</w:t>
            </w:r>
            <w:r w:rsidRPr="00161A99">
              <w:rPr>
                <w:rFonts w:ascii="BC Sans" w:hAnsi="BC Sans"/>
              </w:rPr>
              <w:t>umber</w:t>
            </w:r>
          </w:p>
          <w:p w14:paraId="0F2C8F34" w14:textId="2BC3EBA9" w:rsidR="00B86910" w:rsidRPr="00161A99" w:rsidRDefault="00B86910" w:rsidP="00845507">
            <w:pPr>
              <w:rPr>
                <w:rFonts w:ascii="BC Sans" w:hAnsi="BC Sans"/>
                <w:b/>
                <w:sz w:val="24"/>
                <w:szCs w:val="24"/>
              </w:rPr>
            </w:pPr>
            <w:r w:rsidRPr="00161A99">
              <w:rPr>
                <w:rFonts w:ascii="BC Sans" w:hAnsi="BC Sans"/>
                <w:b/>
                <w:sz w:val="24"/>
                <w:szCs w:val="24"/>
              </w:rPr>
              <w:t>(as assigned by the OFC)</w:t>
            </w:r>
          </w:p>
        </w:tc>
        <w:tc>
          <w:tcPr>
            <w:tcW w:w="2672" w:type="dxa"/>
          </w:tcPr>
          <w:p w14:paraId="3B7E7171" w14:textId="163486B1" w:rsidR="00B86910" w:rsidRPr="00161A99" w:rsidRDefault="00B86910" w:rsidP="00845507">
            <w:pPr>
              <w:rPr>
                <w:rFonts w:ascii="BC Sans" w:hAnsi="BC Sans"/>
                <w:b/>
                <w:sz w:val="24"/>
                <w:szCs w:val="24"/>
              </w:rPr>
            </w:pPr>
            <w:r w:rsidRPr="00161A99">
              <w:rPr>
                <w:rFonts w:ascii="BC Sans" w:hAnsi="BC Sans"/>
                <w:b/>
                <w:sz w:val="24"/>
                <w:szCs w:val="24"/>
              </w:rPr>
              <w:t>Date issued</w:t>
            </w:r>
          </w:p>
        </w:tc>
      </w:tr>
      <w:tr w:rsidR="00B14E2D" w:rsidRPr="00B86910" w14:paraId="5D8307B7" w14:textId="77777777" w:rsidTr="000E3C86">
        <w:tc>
          <w:tcPr>
            <w:tcW w:w="562" w:type="dxa"/>
          </w:tcPr>
          <w:p w14:paraId="3F365F92" w14:textId="3307DD9F" w:rsidR="00B14E2D" w:rsidRPr="00B86910" w:rsidRDefault="00B14E2D" w:rsidP="00B14E2D">
            <w:pPr>
              <w:rPr>
                <w:rFonts w:ascii="BC Sans" w:hAnsi="BC Sans"/>
                <w:sz w:val="24"/>
                <w:szCs w:val="24"/>
              </w:rPr>
            </w:pPr>
            <w:r>
              <w:rPr>
                <w:rFonts w:ascii="BC Sans" w:hAnsi="BC Sans"/>
                <w:sz w:val="24"/>
                <w:szCs w:val="24"/>
              </w:rPr>
              <w:t>1</w:t>
            </w:r>
            <w:r w:rsidRPr="00B86910">
              <w:rPr>
                <w:rFonts w:ascii="BC Sans" w:hAnsi="BC Sans"/>
                <w:sz w:val="24"/>
                <w:szCs w:val="24"/>
              </w:rPr>
              <w:t>.</w:t>
            </w:r>
          </w:p>
        </w:tc>
        <w:tc>
          <w:tcPr>
            <w:tcW w:w="6663" w:type="dxa"/>
          </w:tcPr>
          <w:sdt>
            <w:sdtPr>
              <w:rPr>
                <w:rFonts w:ascii="BC Sans" w:hAnsi="BC Sans" w:cs="Arial"/>
                <w:sz w:val="24"/>
                <w:szCs w:val="24"/>
              </w:rPr>
              <w:id w:val="-2133388151"/>
              <w:placeholder>
                <w:docPart w:val="CAAB10CA9CEB415AB296080CF40D6339"/>
              </w:placeholder>
              <w:showingPlcHdr/>
              <w:text/>
            </w:sdtPr>
            <w:sdtEndPr/>
            <w:sdtContent>
              <w:p w14:paraId="777BE5C3" w14:textId="77777777" w:rsidR="00B14E2D" w:rsidRDefault="00B14E2D" w:rsidP="00B14E2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1752A3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23FD32CA" w14:textId="34DC573B" w:rsidR="00B14E2D" w:rsidRPr="00B86910" w:rsidRDefault="00B14E2D" w:rsidP="00B14E2D">
            <w:pPr>
              <w:rPr>
                <w:rFonts w:ascii="BC Sans" w:hAnsi="BC Sans"/>
                <w:sz w:val="24"/>
                <w:szCs w:val="24"/>
              </w:rPr>
            </w:pPr>
          </w:p>
        </w:tc>
        <w:sdt>
          <w:sdtPr>
            <w:rPr>
              <w:rFonts w:ascii="BC Sans" w:hAnsi="BC Sans"/>
              <w:sz w:val="24"/>
              <w:szCs w:val="24"/>
            </w:rPr>
            <w:id w:val="-1221676681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672" w:type="dxa"/>
              </w:tcPr>
              <w:p w14:paraId="4392458D" w14:textId="067FE8BB" w:rsidR="00B14E2D" w:rsidRPr="00B86910" w:rsidRDefault="00DD4569" w:rsidP="00B14E2D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B14E2D" w:rsidRPr="00B86910" w14:paraId="3BBACC5C" w14:textId="77777777" w:rsidTr="000E3C86">
        <w:tc>
          <w:tcPr>
            <w:tcW w:w="562" w:type="dxa"/>
          </w:tcPr>
          <w:p w14:paraId="06CBDAFD" w14:textId="2C09FD27" w:rsidR="00B14E2D" w:rsidRPr="00B86910" w:rsidRDefault="00B14E2D" w:rsidP="00B14E2D">
            <w:pPr>
              <w:rPr>
                <w:rFonts w:ascii="BC Sans" w:hAnsi="BC Sans"/>
                <w:sz w:val="24"/>
                <w:szCs w:val="24"/>
              </w:rPr>
            </w:pPr>
            <w:r>
              <w:rPr>
                <w:rFonts w:ascii="BC Sans" w:hAnsi="BC Sans"/>
                <w:sz w:val="24"/>
                <w:szCs w:val="24"/>
              </w:rPr>
              <w:t>2</w:t>
            </w:r>
            <w:r w:rsidRPr="00B86910">
              <w:rPr>
                <w:rFonts w:ascii="BC Sans" w:hAnsi="BC Sans"/>
                <w:sz w:val="24"/>
                <w:szCs w:val="24"/>
              </w:rPr>
              <w:t>.</w:t>
            </w:r>
          </w:p>
        </w:tc>
        <w:tc>
          <w:tcPr>
            <w:tcW w:w="6663" w:type="dxa"/>
          </w:tcPr>
          <w:sdt>
            <w:sdtPr>
              <w:rPr>
                <w:rFonts w:ascii="BC Sans" w:hAnsi="BC Sans" w:cs="Arial"/>
                <w:sz w:val="24"/>
                <w:szCs w:val="24"/>
              </w:rPr>
              <w:id w:val="1708066206"/>
              <w:placeholder>
                <w:docPart w:val="4D9CF06D839D43F6AEC1A7BDFE8D44E0"/>
              </w:placeholder>
              <w:showingPlcHdr/>
              <w:text/>
            </w:sdtPr>
            <w:sdtEndPr/>
            <w:sdtContent>
              <w:p w14:paraId="5D8FA3A5" w14:textId="77777777" w:rsidR="00B14E2D" w:rsidRDefault="00B14E2D" w:rsidP="00B14E2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1752A3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559CD7C7" w14:textId="653EC7C8" w:rsidR="00B14E2D" w:rsidRPr="00B86910" w:rsidRDefault="00B14E2D" w:rsidP="00B14E2D">
            <w:pPr>
              <w:rPr>
                <w:rFonts w:ascii="BC Sans" w:hAnsi="BC Sans"/>
                <w:sz w:val="24"/>
                <w:szCs w:val="24"/>
              </w:rPr>
            </w:pPr>
          </w:p>
        </w:tc>
        <w:sdt>
          <w:sdtPr>
            <w:rPr>
              <w:rFonts w:ascii="BC Sans" w:hAnsi="BC Sans"/>
              <w:sz w:val="24"/>
              <w:szCs w:val="24"/>
            </w:rPr>
            <w:id w:val="704066026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672" w:type="dxa"/>
              </w:tcPr>
              <w:p w14:paraId="7D0ECC26" w14:textId="1D08C3F5" w:rsidR="00B14E2D" w:rsidRPr="00B86910" w:rsidRDefault="00DD4569" w:rsidP="00B14E2D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B14E2D" w:rsidRPr="00B86910" w14:paraId="6F731A6A" w14:textId="77777777" w:rsidTr="000E3C86">
        <w:tc>
          <w:tcPr>
            <w:tcW w:w="562" w:type="dxa"/>
          </w:tcPr>
          <w:p w14:paraId="083EB752" w14:textId="6BB106BE" w:rsidR="00B14E2D" w:rsidRPr="00B86910" w:rsidRDefault="00B14E2D" w:rsidP="00B14E2D">
            <w:pPr>
              <w:rPr>
                <w:rFonts w:ascii="BC Sans" w:hAnsi="BC Sans"/>
                <w:sz w:val="24"/>
                <w:szCs w:val="24"/>
              </w:rPr>
            </w:pPr>
            <w:r>
              <w:rPr>
                <w:rFonts w:ascii="BC Sans" w:hAnsi="BC Sans"/>
                <w:sz w:val="24"/>
                <w:szCs w:val="24"/>
              </w:rPr>
              <w:t>3</w:t>
            </w:r>
            <w:r w:rsidRPr="00B86910">
              <w:rPr>
                <w:rFonts w:ascii="BC Sans" w:hAnsi="BC Sans"/>
                <w:sz w:val="24"/>
                <w:szCs w:val="24"/>
              </w:rPr>
              <w:t>.</w:t>
            </w:r>
          </w:p>
        </w:tc>
        <w:tc>
          <w:tcPr>
            <w:tcW w:w="6663" w:type="dxa"/>
          </w:tcPr>
          <w:sdt>
            <w:sdtPr>
              <w:rPr>
                <w:rFonts w:ascii="BC Sans" w:hAnsi="BC Sans" w:cs="Arial"/>
                <w:sz w:val="24"/>
                <w:szCs w:val="24"/>
              </w:rPr>
              <w:id w:val="-1112199047"/>
              <w:placeholder>
                <w:docPart w:val="C26AB014FF2D4373A36B0064FB22E950"/>
              </w:placeholder>
              <w:showingPlcHdr/>
              <w:text/>
            </w:sdtPr>
            <w:sdtEndPr/>
            <w:sdtContent>
              <w:p w14:paraId="299BCE03" w14:textId="77777777" w:rsidR="00B14E2D" w:rsidRDefault="00B14E2D" w:rsidP="00B14E2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1752A3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690B8CB8" w14:textId="69903153" w:rsidR="00B14E2D" w:rsidRPr="00B86910" w:rsidRDefault="00B14E2D" w:rsidP="00B14E2D">
            <w:pPr>
              <w:rPr>
                <w:rFonts w:ascii="BC Sans" w:hAnsi="BC Sans"/>
                <w:sz w:val="24"/>
                <w:szCs w:val="24"/>
              </w:rPr>
            </w:pPr>
          </w:p>
        </w:tc>
        <w:sdt>
          <w:sdtPr>
            <w:rPr>
              <w:rFonts w:ascii="BC Sans" w:hAnsi="BC Sans"/>
              <w:sz w:val="24"/>
              <w:szCs w:val="24"/>
            </w:rPr>
            <w:id w:val="-806929776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672" w:type="dxa"/>
              </w:tcPr>
              <w:p w14:paraId="7B225711" w14:textId="7B3DE5B9" w:rsidR="00B14E2D" w:rsidRPr="00B86910" w:rsidRDefault="00DD4569" w:rsidP="00B14E2D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B14E2D" w:rsidRPr="00B86910" w14:paraId="20FCFB5A" w14:textId="77777777" w:rsidTr="000E3C86">
        <w:tc>
          <w:tcPr>
            <w:tcW w:w="562" w:type="dxa"/>
          </w:tcPr>
          <w:p w14:paraId="2DC93C6F" w14:textId="0345298D" w:rsidR="00B14E2D" w:rsidRPr="00B86910" w:rsidRDefault="00B14E2D" w:rsidP="00B14E2D">
            <w:pPr>
              <w:rPr>
                <w:rFonts w:ascii="BC Sans" w:hAnsi="BC Sans"/>
                <w:sz w:val="24"/>
                <w:szCs w:val="24"/>
              </w:rPr>
            </w:pPr>
            <w:r>
              <w:rPr>
                <w:rFonts w:ascii="BC Sans" w:hAnsi="BC Sans"/>
                <w:sz w:val="24"/>
                <w:szCs w:val="24"/>
              </w:rPr>
              <w:t>4</w:t>
            </w:r>
            <w:r w:rsidRPr="00B86910">
              <w:rPr>
                <w:rFonts w:ascii="BC Sans" w:hAnsi="BC Sans"/>
                <w:sz w:val="24"/>
                <w:szCs w:val="24"/>
              </w:rPr>
              <w:t>.</w:t>
            </w:r>
          </w:p>
        </w:tc>
        <w:tc>
          <w:tcPr>
            <w:tcW w:w="6663" w:type="dxa"/>
          </w:tcPr>
          <w:sdt>
            <w:sdtPr>
              <w:rPr>
                <w:rFonts w:ascii="BC Sans" w:hAnsi="BC Sans" w:cs="Arial"/>
                <w:sz w:val="24"/>
                <w:szCs w:val="24"/>
              </w:rPr>
              <w:id w:val="-364064253"/>
              <w:placeholder>
                <w:docPart w:val="9E73339705B94E3595DAC3C60CB8EC4C"/>
              </w:placeholder>
              <w:showingPlcHdr/>
              <w:text/>
            </w:sdtPr>
            <w:sdtEndPr/>
            <w:sdtContent>
              <w:p w14:paraId="492E5EDF" w14:textId="77777777" w:rsidR="00B14E2D" w:rsidRDefault="00B14E2D" w:rsidP="00B14E2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1752A3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1C2045C5" w14:textId="10D0C9C0" w:rsidR="00B14E2D" w:rsidRPr="00B86910" w:rsidRDefault="00B14E2D" w:rsidP="00B14E2D">
            <w:pPr>
              <w:rPr>
                <w:rFonts w:ascii="BC Sans" w:hAnsi="BC Sans"/>
                <w:sz w:val="24"/>
                <w:szCs w:val="24"/>
              </w:rPr>
            </w:pPr>
          </w:p>
        </w:tc>
        <w:sdt>
          <w:sdtPr>
            <w:rPr>
              <w:rFonts w:ascii="BC Sans" w:hAnsi="BC Sans"/>
              <w:sz w:val="24"/>
              <w:szCs w:val="24"/>
            </w:rPr>
            <w:id w:val="-1050222757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672" w:type="dxa"/>
              </w:tcPr>
              <w:p w14:paraId="1D214912" w14:textId="0612A280" w:rsidR="00B14E2D" w:rsidRPr="00B86910" w:rsidRDefault="00DD4569" w:rsidP="00B14E2D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B14E2D" w:rsidRPr="00B86910" w14:paraId="38D62F68" w14:textId="77777777" w:rsidTr="000E3C86">
        <w:tc>
          <w:tcPr>
            <w:tcW w:w="562" w:type="dxa"/>
          </w:tcPr>
          <w:p w14:paraId="24436DEF" w14:textId="35DD3E49" w:rsidR="00B14E2D" w:rsidRPr="00B86910" w:rsidRDefault="00B14E2D" w:rsidP="00B14E2D">
            <w:pPr>
              <w:rPr>
                <w:rFonts w:ascii="BC Sans" w:hAnsi="BC Sans"/>
                <w:sz w:val="24"/>
                <w:szCs w:val="24"/>
              </w:rPr>
            </w:pPr>
            <w:r>
              <w:rPr>
                <w:rFonts w:ascii="BC Sans" w:hAnsi="BC Sans"/>
                <w:sz w:val="24"/>
                <w:szCs w:val="24"/>
              </w:rPr>
              <w:t>5</w:t>
            </w:r>
            <w:r w:rsidRPr="00B86910">
              <w:rPr>
                <w:rFonts w:ascii="BC Sans" w:hAnsi="BC Sans"/>
                <w:sz w:val="24"/>
                <w:szCs w:val="24"/>
              </w:rPr>
              <w:t>.</w:t>
            </w:r>
          </w:p>
        </w:tc>
        <w:tc>
          <w:tcPr>
            <w:tcW w:w="6663" w:type="dxa"/>
          </w:tcPr>
          <w:sdt>
            <w:sdtPr>
              <w:rPr>
                <w:rFonts w:ascii="BC Sans" w:hAnsi="BC Sans" w:cs="Arial"/>
                <w:sz w:val="24"/>
                <w:szCs w:val="24"/>
              </w:rPr>
              <w:id w:val="326260581"/>
              <w:placeholder>
                <w:docPart w:val="ECFC20ECE42648519845E3AFFFE7D258"/>
              </w:placeholder>
              <w:showingPlcHdr/>
              <w:text/>
            </w:sdtPr>
            <w:sdtEndPr/>
            <w:sdtContent>
              <w:p w14:paraId="2AE22A61" w14:textId="77777777" w:rsidR="00B14E2D" w:rsidRDefault="00B14E2D" w:rsidP="00B14E2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1752A3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49DD332E" w14:textId="07A30F10" w:rsidR="00B14E2D" w:rsidRPr="00B86910" w:rsidRDefault="00B14E2D" w:rsidP="00B14E2D">
            <w:pPr>
              <w:rPr>
                <w:rFonts w:ascii="BC Sans" w:hAnsi="BC Sans"/>
                <w:sz w:val="24"/>
                <w:szCs w:val="24"/>
              </w:rPr>
            </w:pPr>
          </w:p>
        </w:tc>
        <w:sdt>
          <w:sdtPr>
            <w:rPr>
              <w:rFonts w:ascii="BC Sans" w:hAnsi="BC Sans"/>
              <w:sz w:val="24"/>
              <w:szCs w:val="24"/>
            </w:rPr>
            <w:id w:val="-436445098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672" w:type="dxa"/>
              </w:tcPr>
              <w:p w14:paraId="46013EE2" w14:textId="0AE90EDF" w:rsidR="00B14E2D" w:rsidRPr="00B86910" w:rsidRDefault="00DD4569" w:rsidP="00B14E2D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B14E2D" w:rsidRPr="00B86910" w14:paraId="02E5A205" w14:textId="77777777" w:rsidTr="000E3C86">
        <w:tc>
          <w:tcPr>
            <w:tcW w:w="562" w:type="dxa"/>
          </w:tcPr>
          <w:p w14:paraId="0BE57151" w14:textId="062D4580" w:rsidR="00B14E2D" w:rsidRPr="00B86910" w:rsidRDefault="00B14E2D" w:rsidP="00B14E2D">
            <w:pPr>
              <w:rPr>
                <w:rFonts w:ascii="BC Sans" w:hAnsi="BC Sans"/>
                <w:sz w:val="24"/>
                <w:szCs w:val="24"/>
              </w:rPr>
            </w:pPr>
            <w:r>
              <w:rPr>
                <w:rFonts w:ascii="BC Sans" w:hAnsi="BC Sans"/>
                <w:sz w:val="24"/>
                <w:szCs w:val="24"/>
              </w:rPr>
              <w:t>6</w:t>
            </w:r>
            <w:r w:rsidRPr="00B86910">
              <w:rPr>
                <w:rFonts w:ascii="BC Sans" w:hAnsi="BC Sans"/>
                <w:sz w:val="24"/>
                <w:szCs w:val="24"/>
              </w:rPr>
              <w:t>.</w:t>
            </w:r>
          </w:p>
        </w:tc>
        <w:tc>
          <w:tcPr>
            <w:tcW w:w="6663" w:type="dxa"/>
          </w:tcPr>
          <w:sdt>
            <w:sdtPr>
              <w:rPr>
                <w:rFonts w:ascii="BC Sans" w:hAnsi="BC Sans" w:cs="Arial"/>
                <w:sz w:val="24"/>
                <w:szCs w:val="24"/>
              </w:rPr>
              <w:id w:val="2127032304"/>
              <w:placeholder>
                <w:docPart w:val="18C63E8A2B1B4461B9D35B20E525968A"/>
              </w:placeholder>
              <w:showingPlcHdr/>
              <w:text/>
            </w:sdtPr>
            <w:sdtEndPr/>
            <w:sdtContent>
              <w:p w14:paraId="7CB1BFCF" w14:textId="77777777" w:rsidR="00B14E2D" w:rsidRDefault="00B14E2D" w:rsidP="00B14E2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1752A3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7C38DD4E" w14:textId="1C48B79B" w:rsidR="00B14E2D" w:rsidRPr="00B86910" w:rsidRDefault="00B14E2D" w:rsidP="00B14E2D">
            <w:pPr>
              <w:rPr>
                <w:rFonts w:ascii="BC Sans" w:hAnsi="BC Sans"/>
                <w:sz w:val="24"/>
                <w:szCs w:val="24"/>
              </w:rPr>
            </w:pPr>
          </w:p>
        </w:tc>
        <w:sdt>
          <w:sdtPr>
            <w:rPr>
              <w:rFonts w:ascii="BC Sans" w:hAnsi="BC Sans"/>
              <w:sz w:val="24"/>
              <w:szCs w:val="24"/>
            </w:rPr>
            <w:id w:val="-39438513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672" w:type="dxa"/>
              </w:tcPr>
              <w:p w14:paraId="2C8EF1F9" w14:textId="17BD5C74" w:rsidR="00B14E2D" w:rsidRPr="00B86910" w:rsidRDefault="00DD4569" w:rsidP="00B14E2D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B14E2D" w:rsidRPr="00B86910" w14:paraId="1A2AA0A4" w14:textId="77777777" w:rsidTr="000E3C86">
        <w:tc>
          <w:tcPr>
            <w:tcW w:w="562" w:type="dxa"/>
          </w:tcPr>
          <w:p w14:paraId="1BF152A2" w14:textId="5170C3B7" w:rsidR="00B14E2D" w:rsidRDefault="00B14E2D" w:rsidP="00B14E2D">
            <w:pPr>
              <w:rPr>
                <w:rFonts w:ascii="BC Sans" w:hAnsi="BC Sans"/>
                <w:sz w:val="24"/>
                <w:szCs w:val="24"/>
              </w:rPr>
            </w:pPr>
            <w:r>
              <w:rPr>
                <w:rFonts w:ascii="BC Sans" w:hAnsi="BC Sans"/>
                <w:sz w:val="24"/>
                <w:szCs w:val="24"/>
              </w:rPr>
              <w:t>7.</w:t>
            </w:r>
          </w:p>
        </w:tc>
        <w:tc>
          <w:tcPr>
            <w:tcW w:w="6663" w:type="dxa"/>
          </w:tcPr>
          <w:sdt>
            <w:sdtPr>
              <w:rPr>
                <w:rFonts w:ascii="BC Sans" w:hAnsi="BC Sans" w:cs="Arial"/>
                <w:sz w:val="24"/>
                <w:szCs w:val="24"/>
              </w:rPr>
              <w:id w:val="-716052563"/>
              <w:placeholder>
                <w:docPart w:val="30EC150F33974ED78595AC000074A804"/>
              </w:placeholder>
              <w:showingPlcHdr/>
              <w:text/>
            </w:sdtPr>
            <w:sdtEndPr/>
            <w:sdtContent>
              <w:p w14:paraId="2447B64E" w14:textId="77777777" w:rsidR="00B14E2D" w:rsidRDefault="00B14E2D" w:rsidP="00B14E2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1752A3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13FBDD22" w14:textId="29E303E8" w:rsidR="00B14E2D" w:rsidRDefault="00B14E2D" w:rsidP="00B14E2D">
            <w:pPr>
              <w:rPr>
                <w:rFonts w:ascii="BC Sans" w:hAnsi="BC Sans"/>
                <w:sz w:val="24"/>
                <w:szCs w:val="24"/>
              </w:rPr>
            </w:pPr>
          </w:p>
        </w:tc>
        <w:sdt>
          <w:sdtPr>
            <w:rPr>
              <w:rFonts w:ascii="BC Sans" w:hAnsi="BC Sans"/>
              <w:sz w:val="24"/>
              <w:szCs w:val="24"/>
            </w:rPr>
            <w:id w:val="-823967431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672" w:type="dxa"/>
              </w:tcPr>
              <w:p w14:paraId="405F1162" w14:textId="39C5200F" w:rsidR="00B14E2D" w:rsidRPr="00B86910" w:rsidRDefault="00DD4569" w:rsidP="00B14E2D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B14E2D" w:rsidRPr="00B86910" w14:paraId="426BA751" w14:textId="77777777" w:rsidTr="000E3C86">
        <w:tc>
          <w:tcPr>
            <w:tcW w:w="562" w:type="dxa"/>
          </w:tcPr>
          <w:p w14:paraId="7061645B" w14:textId="6E111872" w:rsidR="00B14E2D" w:rsidRDefault="00B14E2D" w:rsidP="00B14E2D">
            <w:pPr>
              <w:rPr>
                <w:rFonts w:ascii="BC Sans" w:hAnsi="BC Sans"/>
                <w:sz w:val="24"/>
                <w:szCs w:val="24"/>
              </w:rPr>
            </w:pPr>
            <w:r>
              <w:rPr>
                <w:rFonts w:ascii="BC Sans" w:hAnsi="BC Sans"/>
                <w:sz w:val="24"/>
                <w:szCs w:val="24"/>
              </w:rPr>
              <w:t>8.</w:t>
            </w:r>
          </w:p>
        </w:tc>
        <w:tc>
          <w:tcPr>
            <w:tcW w:w="6663" w:type="dxa"/>
          </w:tcPr>
          <w:sdt>
            <w:sdtPr>
              <w:rPr>
                <w:rFonts w:ascii="BC Sans" w:hAnsi="BC Sans" w:cs="Arial"/>
                <w:sz w:val="24"/>
                <w:szCs w:val="24"/>
              </w:rPr>
              <w:id w:val="1275991836"/>
              <w:placeholder>
                <w:docPart w:val="B1DAD5085B42452E959D8E939931ED1F"/>
              </w:placeholder>
              <w:showingPlcHdr/>
              <w:text/>
            </w:sdtPr>
            <w:sdtEndPr/>
            <w:sdtContent>
              <w:p w14:paraId="4A8DECEA" w14:textId="77777777" w:rsidR="00B14E2D" w:rsidRDefault="00B14E2D" w:rsidP="00B14E2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1752A3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6353DA69" w14:textId="6BB13467" w:rsidR="00B14E2D" w:rsidRDefault="00B14E2D" w:rsidP="00B14E2D">
            <w:pPr>
              <w:rPr>
                <w:rFonts w:ascii="BC Sans" w:hAnsi="BC Sans"/>
                <w:sz w:val="24"/>
                <w:szCs w:val="24"/>
              </w:rPr>
            </w:pPr>
          </w:p>
        </w:tc>
        <w:sdt>
          <w:sdtPr>
            <w:rPr>
              <w:rFonts w:ascii="BC Sans" w:hAnsi="BC Sans"/>
              <w:sz w:val="24"/>
              <w:szCs w:val="24"/>
            </w:rPr>
            <w:id w:val="-1547981496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672" w:type="dxa"/>
              </w:tcPr>
              <w:p w14:paraId="22EEE8F4" w14:textId="0B505306" w:rsidR="00B14E2D" w:rsidRPr="00B86910" w:rsidRDefault="00DD4569" w:rsidP="00B14E2D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B14E2D" w:rsidRPr="00B86910" w14:paraId="68532822" w14:textId="77777777" w:rsidTr="000E3C86">
        <w:tc>
          <w:tcPr>
            <w:tcW w:w="562" w:type="dxa"/>
          </w:tcPr>
          <w:p w14:paraId="36FE9DA0" w14:textId="20E3CCDF" w:rsidR="00B14E2D" w:rsidRDefault="00B14E2D" w:rsidP="00B14E2D">
            <w:pPr>
              <w:rPr>
                <w:rFonts w:ascii="BC Sans" w:hAnsi="BC Sans"/>
                <w:sz w:val="24"/>
                <w:szCs w:val="24"/>
              </w:rPr>
            </w:pPr>
            <w:r>
              <w:rPr>
                <w:rFonts w:ascii="BC Sans" w:hAnsi="BC Sans"/>
                <w:sz w:val="24"/>
                <w:szCs w:val="24"/>
              </w:rPr>
              <w:t>9.</w:t>
            </w:r>
          </w:p>
        </w:tc>
        <w:tc>
          <w:tcPr>
            <w:tcW w:w="6663" w:type="dxa"/>
          </w:tcPr>
          <w:sdt>
            <w:sdtPr>
              <w:rPr>
                <w:rFonts w:ascii="BC Sans" w:hAnsi="BC Sans" w:cs="Arial"/>
                <w:sz w:val="24"/>
                <w:szCs w:val="24"/>
              </w:rPr>
              <w:id w:val="-688445885"/>
              <w:placeholder>
                <w:docPart w:val="04D710EF591242F2978903DD013CB33C"/>
              </w:placeholder>
              <w:showingPlcHdr/>
              <w:text/>
            </w:sdtPr>
            <w:sdtEndPr/>
            <w:sdtContent>
              <w:p w14:paraId="7C8E696A" w14:textId="77777777" w:rsidR="00B14E2D" w:rsidRDefault="00B14E2D" w:rsidP="00B14E2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1752A3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60F1DCBD" w14:textId="1CB2CE87" w:rsidR="00B14E2D" w:rsidRDefault="00B14E2D" w:rsidP="00B14E2D">
            <w:pPr>
              <w:rPr>
                <w:rFonts w:ascii="BC Sans" w:hAnsi="BC Sans"/>
                <w:sz w:val="24"/>
                <w:szCs w:val="24"/>
              </w:rPr>
            </w:pPr>
          </w:p>
        </w:tc>
        <w:sdt>
          <w:sdtPr>
            <w:rPr>
              <w:rFonts w:ascii="BC Sans" w:hAnsi="BC Sans"/>
              <w:sz w:val="24"/>
              <w:szCs w:val="24"/>
            </w:rPr>
            <w:id w:val="-2079816797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672" w:type="dxa"/>
              </w:tcPr>
              <w:p w14:paraId="39AE21CA" w14:textId="3949C9DA" w:rsidR="00B14E2D" w:rsidRPr="00B86910" w:rsidRDefault="00DD4569" w:rsidP="00B14E2D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B14E2D" w:rsidRPr="00B86910" w14:paraId="560F0BE7" w14:textId="77777777" w:rsidTr="000E3C86">
        <w:tc>
          <w:tcPr>
            <w:tcW w:w="562" w:type="dxa"/>
          </w:tcPr>
          <w:p w14:paraId="593793D1" w14:textId="07A360E5" w:rsidR="00B14E2D" w:rsidRDefault="00B14E2D" w:rsidP="00B14E2D">
            <w:pPr>
              <w:rPr>
                <w:rFonts w:ascii="BC Sans" w:hAnsi="BC Sans"/>
                <w:sz w:val="24"/>
                <w:szCs w:val="24"/>
              </w:rPr>
            </w:pPr>
            <w:r>
              <w:rPr>
                <w:rFonts w:ascii="BC Sans" w:hAnsi="BC Sans"/>
                <w:sz w:val="24"/>
                <w:szCs w:val="24"/>
              </w:rPr>
              <w:t>10.</w:t>
            </w:r>
          </w:p>
        </w:tc>
        <w:tc>
          <w:tcPr>
            <w:tcW w:w="6663" w:type="dxa"/>
          </w:tcPr>
          <w:sdt>
            <w:sdtPr>
              <w:rPr>
                <w:rFonts w:ascii="BC Sans" w:hAnsi="BC Sans" w:cs="Arial"/>
                <w:sz w:val="24"/>
                <w:szCs w:val="24"/>
              </w:rPr>
              <w:id w:val="172165084"/>
              <w:placeholder>
                <w:docPart w:val="60257DE865484AA19DE66FD3C6FDA633"/>
              </w:placeholder>
              <w:showingPlcHdr/>
              <w:text/>
            </w:sdtPr>
            <w:sdtEndPr/>
            <w:sdtContent>
              <w:p w14:paraId="04EF1E36" w14:textId="77777777" w:rsidR="00B14E2D" w:rsidRDefault="00B14E2D" w:rsidP="00B14E2D">
                <w:pPr>
                  <w:rPr>
                    <w:rFonts w:ascii="BC Sans" w:hAnsi="BC Sans" w:cs="Arial"/>
                    <w:sz w:val="24"/>
                    <w:szCs w:val="24"/>
                  </w:rPr>
                </w:pPr>
                <w:r w:rsidRPr="001752A3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442E8F3E" w14:textId="69174474" w:rsidR="00B14E2D" w:rsidRDefault="00B14E2D" w:rsidP="00B14E2D">
            <w:pPr>
              <w:rPr>
                <w:rFonts w:ascii="BC Sans" w:hAnsi="BC Sans"/>
                <w:sz w:val="24"/>
                <w:szCs w:val="24"/>
              </w:rPr>
            </w:pPr>
          </w:p>
        </w:tc>
        <w:sdt>
          <w:sdtPr>
            <w:rPr>
              <w:rFonts w:ascii="BC Sans" w:hAnsi="BC Sans"/>
              <w:sz w:val="24"/>
              <w:szCs w:val="24"/>
            </w:rPr>
            <w:id w:val="239520689"/>
            <w:placeholder>
              <w:docPart w:val="DefaultPlaceholder_-1854013437"/>
            </w:placeholder>
            <w:showingPlcHdr/>
            <w:date>
              <w:dateFormat w:val="yyyy-MM-dd"/>
              <w:lid w:val="en-CA"/>
              <w:storeMappedDataAs w:val="dateTime"/>
              <w:calendar w:val="gregorian"/>
            </w:date>
          </w:sdtPr>
          <w:sdtContent>
            <w:tc>
              <w:tcPr>
                <w:tcW w:w="2672" w:type="dxa"/>
              </w:tcPr>
              <w:p w14:paraId="493A20F4" w14:textId="5FE3564C" w:rsidR="00B14E2D" w:rsidRPr="00B86910" w:rsidRDefault="00DD4569" w:rsidP="00B14E2D">
                <w:pPr>
                  <w:rPr>
                    <w:rFonts w:ascii="BC Sans" w:hAnsi="BC Sans"/>
                    <w:sz w:val="24"/>
                    <w:szCs w:val="24"/>
                  </w:rPr>
                </w:pPr>
                <w:r w:rsidRPr="00236DAF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</w:tbl>
    <w:p w14:paraId="448FD298" w14:textId="77777777" w:rsidR="00B86910" w:rsidRPr="000E3C86" w:rsidRDefault="00B86910" w:rsidP="00B86910">
      <w:pPr>
        <w:rPr>
          <w:rFonts w:ascii="BC Sans" w:hAnsi="BC Sans"/>
          <w:sz w:val="24"/>
          <w:szCs w:val="24"/>
        </w:rPr>
      </w:pPr>
    </w:p>
    <w:sectPr w:rsidR="00B86910" w:rsidRPr="000E3C86" w:rsidSect="006E108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 w:code="1"/>
      <w:pgMar w:top="1613" w:right="1080" w:bottom="1080" w:left="1253" w:header="706" w:footer="7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E7C68C" w14:textId="77777777" w:rsidR="005477C4" w:rsidRDefault="005477C4">
      <w:r>
        <w:separator/>
      </w:r>
    </w:p>
  </w:endnote>
  <w:endnote w:type="continuationSeparator" w:id="0">
    <w:p w14:paraId="5D3FF11E" w14:textId="77777777" w:rsidR="005477C4" w:rsidRDefault="005477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299D05" w14:textId="77777777" w:rsidR="0099794B" w:rsidRDefault="0099794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E76ED5" w14:textId="77777777" w:rsidR="0099794B" w:rsidRDefault="0099794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79138513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04D1655" w14:textId="3D6D89F1" w:rsidR="0099794B" w:rsidRDefault="0099794B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0B7E901" w14:textId="77777777" w:rsidR="0099794B" w:rsidRDefault="0099794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198996" w14:textId="77777777" w:rsidR="005477C4" w:rsidRDefault="005477C4">
      <w:r>
        <w:separator/>
      </w:r>
    </w:p>
  </w:footnote>
  <w:footnote w:type="continuationSeparator" w:id="0">
    <w:p w14:paraId="4CD47E61" w14:textId="77777777" w:rsidR="005477C4" w:rsidRDefault="005477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215E7B" w14:textId="77777777" w:rsidR="0099794B" w:rsidRDefault="0099794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08A33" w14:textId="2900589D" w:rsidR="005138D8" w:rsidRDefault="005138D8" w:rsidP="005138D8">
    <w:pPr>
      <w:pStyle w:val="Header"/>
      <w:jc w:val="center"/>
    </w:pPr>
    <w:r w:rsidRPr="00E14065">
      <w:rPr>
        <w:rFonts w:ascii="BC Sans" w:hAnsi="BC Sans"/>
        <w:b/>
        <w:bCs/>
        <w:sz w:val="32"/>
        <w:szCs w:val="32"/>
      </w:rPr>
      <w:t xml:space="preserve">Fire Safety Act </w:t>
    </w:r>
    <w:r>
      <w:rPr>
        <w:rFonts w:ascii="BC Sans" w:hAnsi="BC Sans"/>
        <w:b/>
        <w:bCs/>
        <w:sz w:val="32"/>
        <w:szCs w:val="32"/>
      </w:rPr>
      <w:t>Orders and Evacuations</w:t>
    </w:r>
    <w:r w:rsidR="00612F5C">
      <w:rPr>
        <w:rFonts w:ascii="BC Sans" w:hAnsi="BC Sans"/>
        <w:b/>
        <w:bCs/>
        <w:sz w:val="32"/>
        <w:szCs w:val="32"/>
      </w:rPr>
      <w:t xml:space="preserve"> Reporting </w:t>
    </w:r>
  </w:p>
  <w:p w14:paraId="2018945A" w14:textId="77777777" w:rsidR="0029556A" w:rsidRDefault="0029556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00D32A" w14:textId="67909DF9" w:rsidR="00AF5996" w:rsidRDefault="00AF5996" w:rsidP="000E3C86">
    <w:pPr>
      <w:pStyle w:val="Header"/>
      <w:jc w:val="center"/>
    </w:pPr>
    <w:bookmarkStart w:id="0" w:name="_Hlk183520494"/>
    <w:bookmarkStart w:id="1" w:name="_Hlk183520495"/>
    <w:r w:rsidRPr="00E14065">
      <w:rPr>
        <w:rFonts w:ascii="BC Sans" w:hAnsi="BC Sans"/>
        <w:b/>
        <w:bCs/>
        <w:sz w:val="32"/>
        <w:szCs w:val="32"/>
      </w:rPr>
      <w:t xml:space="preserve">Fire Safety Act </w:t>
    </w:r>
    <w:r w:rsidR="005138D8">
      <w:rPr>
        <w:rFonts w:ascii="BC Sans" w:hAnsi="BC Sans"/>
        <w:b/>
        <w:bCs/>
        <w:sz w:val="32"/>
        <w:szCs w:val="32"/>
      </w:rPr>
      <w:t>Orders and Evacuations</w:t>
    </w:r>
    <w:bookmarkEnd w:id="0"/>
    <w:bookmarkEnd w:id="1"/>
    <w:r w:rsidR="00587D5A">
      <w:rPr>
        <w:rFonts w:ascii="BC Sans" w:hAnsi="BC Sans"/>
        <w:b/>
        <w:bCs/>
        <w:sz w:val="32"/>
        <w:szCs w:val="32"/>
      </w:rPr>
      <w:t xml:space="preserve"> Reporting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98539E"/>
    <w:multiLevelType w:val="hybridMultilevel"/>
    <w:tmpl w:val="599C1E0C"/>
    <w:lvl w:ilvl="0" w:tplc="5520366C">
      <w:start w:val="1"/>
      <w:numFmt w:val="bullet"/>
      <w:lvlText w:val=""/>
      <w:lvlJc w:val="left"/>
      <w:pPr>
        <w:tabs>
          <w:tab w:val="num" w:pos="396"/>
        </w:tabs>
        <w:ind w:left="396" w:hanging="396"/>
      </w:pPr>
      <w:rPr>
        <w:rFonts w:ascii="Symbol" w:hAnsi="Symbol" w:hint="default"/>
      </w:rPr>
    </w:lvl>
    <w:lvl w:ilvl="1" w:tplc="10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139E4C70"/>
    <w:multiLevelType w:val="hybridMultilevel"/>
    <w:tmpl w:val="58AE840C"/>
    <w:lvl w:ilvl="0" w:tplc="EE56D9B2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C5476D7"/>
    <w:multiLevelType w:val="hybridMultilevel"/>
    <w:tmpl w:val="4FC6DC16"/>
    <w:lvl w:ilvl="0" w:tplc="10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10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42543FA7"/>
    <w:multiLevelType w:val="hybridMultilevel"/>
    <w:tmpl w:val="43464398"/>
    <w:lvl w:ilvl="0" w:tplc="5520366C">
      <w:start w:val="1"/>
      <w:numFmt w:val="bullet"/>
      <w:lvlText w:val=""/>
      <w:lvlJc w:val="left"/>
      <w:pPr>
        <w:tabs>
          <w:tab w:val="num" w:pos="756"/>
        </w:tabs>
        <w:ind w:left="756" w:hanging="396"/>
      </w:pPr>
      <w:rPr>
        <w:rFonts w:ascii="Symbol" w:hAnsi="Symbol" w:hint="default"/>
      </w:rPr>
    </w:lvl>
    <w:lvl w:ilvl="1" w:tplc="10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7FC5F95"/>
    <w:multiLevelType w:val="hybridMultilevel"/>
    <w:tmpl w:val="30C6796E"/>
    <w:lvl w:ilvl="0" w:tplc="DCBA4912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343265F"/>
    <w:multiLevelType w:val="hybridMultilevel"/>
    <w:tmpl w:val="6DC8F5E8"/>
    <w:lvl w:ilvl="0" w:tplc="EE56D9B2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EE56D9B2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D75451D"/>
    <w:multiLevelType w:val="hybridMultilevel"/>
    <w:tmpl w:val="6A6897EA"/>
    <w:lvl w:ilvl="0" w:tplc="601A39D0">
      <w:start w:val="1"/>
      <w:numFmt w:val="decimal"/>
      <w:lvlText w:val="%1."/>
      <w:lvlJc w:val="left"/>
      <w:pPr>
        <w:ind w:left="720" w:hanging="72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8898135">
    <w:abstractNumId w:val="3"/>
  </w:num>
  <w:num w:numId="2" w16cid:durableId="1842969335">
    <w:abstractNumId w:val="2"/>
  </w:num>
  <w:num w:numId="3" w16cid:durableId="850532221">
    <w:abstractNumId w:val="0"/>
  </w:num>
  <w:num w:numId="4" w16cid:durableId="1129012342">
    <w:abstractNumId w:val="5"/>
  </w:num>
  <w:num w:numId="5" w16cid:durableId="392123571">
    <w:abstractNumId w:val="1"/>
  </w:num>
  <w:num w:numId="6" w16cid:durableId="1459839422">
    <w:abstractNumId w:val="6"/>
  </w:num>
  <w:num w:numId="7" w16cid:durableId="172124543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Lx8sVe1R4kC/ABmtckK7/87jN0IHbD7/F+FvcsXZFKmCGkCQP5VqFt5QiHkpzZ5eNW/jB33SGcCDOPm+z5B6JA==" w:salt="Lv/c+yNDNcsfShTqRSy2JQ==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5973"/>
    <w:rsid w:val="00011E7A"/>
    <w:rsid w:val="0001538D"/>
    <w:rsid w:val="00021971"/>
    <w:rsid w:val="0004282D"/>
    <w:rsid w:val="000618A1"/>
    <w:rsid w:val="00073910"/>
    <w:rsid w:val="000938AE"/>
    <w:rsid w:val="000E3C86"/>
    <w:rsid w:val="001019A8"/>
    <w:rsid w:val="00124CC8"/>
    <w:rsid w:val="00161A99"/>
    <w:rsid w:val="001663A1"/>
    <w:rsid w:val="001B5F45"/>
    <w:rsid w:val="002067DD"/>
    <w:rsid w:val="0022617E"/>
    <w:rsid w:val="0027139B"/>
    <w:rsid w:val="00287BF6"/>
    <w:rsid w:val="002945FC"/>
    <w:rsid w:val="0029556A"/>
    <w:rsid w:val="002C60E7"/>
    <w:rsid w:val="002D14B6"/>
    <w:rsid w:val="002E5209"/>
    <w:rsid w:val="002F05FA"/>
    <w:rsid w:val="002F08C5"/>
    <w:rsid w:val="002F2B25"/>
    <w:rsid w:val="00324BCE"/>
    <w:rsid w:val="00337491"/>
    <w:rsid w:val="00377CED"/>
    <w:rsid w:val="003B27A2"/>
    <w:rsid w:val="003B6D6D"/>
    <w:rsid w:val="003C2BE3"/>
    <w:rsid w:val="003E2D40"/>
    <w:rsid w:val="003F3B9E"/>
    <w:rsid w:val="00423006"/>
    <w:rsid w:val="00477668"/>
    <w:rsid w:val="004B27CB"/>
    <w:rsid w:val="004C5F05"/>
    <w:rsid w:val="004D04B4"/>
    <w:rsid w:val="004D3683"/>
    <w:rsid w:val="005066A2"/>
    <w:rsid w:val="00513718"/>
    <w:rsid w:val="005138D8"/>
    <w:rsid w:val="005226FF"/>
    <w:rsid w:val="00524B74"/>
    <w:rsid w:val="005477C4"/>
    <w:rsid w:val="00551AD4"/>
    <w:rsid w:val="00587D5A"/>
    <w:rsid w:val="005B596F"/>
    <w:rsid w:val="005B64DD"/>
    <w:rsid w:val="005E3A98"/>
    <w:rsid w:val="00612F5C"/>
    <w:rsid w:val="00616AA3"/>
    <w:rsid w:val="00627B43"/>
    <w:rsid w:val="0063349B"/>
    <w:rsid w:val="0064378F"/>
    <w:rsid w:val="00651EA4"/>
    <w:rsid w:val="0066298D"/>
    <w:rsid w:val="00670C88"/>
    <w:rsid w:val="00675973"/>
    <w:rsid w:val="006B1505"/>
    <w:rsid w:val="006C55CB"/>
    <w:rsid w:val="006D5804"/>
    <w:rsid w:val="006E1085"/>
    <w:rsid w:val="00723F1C"/>
    <w:rsid w:val="00730A4B"/>
    <w:rsid w:val="007422BC"/>
    <w:rsid w:val="00776296"/>
    <w:rsid w:val="007850E0"/>
    <w:rsid w:val="007A4B0B"/>
    <w:rsid w:val="007B1477"/>
    <w:rsid w:val="007C5A54"/>
    <w:rsid w:val="007D0EBA"/>
    <w:rsid w:val="008343CC"/>
    <w:rsid w:val="008413D1"/>
    <w:rsid w:val="00845507"/>
    <w:rsid w:val="00871A30"/>
    <w:rsid w:val="00893077"/>
    <w:rsid w:val="008A690C"/>
    <w:rsid w:val="008A6E3C"/>
    <w:rsid w:val="008B18ED"/>
    <w:rsid w:val="008B5951"/>
    <w:rsid w:val="008C0F6B"/>
    <w:rsid w:val="008C7314"/>
    <w:rsid w:val="008D4AFD"/>
    <w:rsid w:val="00916243"/>
    <w:rsid w:val="0091754D"/>
    <w:rsid w:val="0091773B"/>
    <w:rsid w:val="00917860"/>
    <w:rsid w:val="00945600"/>
    <w:rsid w:val="009637BD"/>
    <w:rsid w:val="00970491"/>
    <w:rsid w:val="0099794B"/>
    <w:rsid w:val="009D024F"/>
    <w:rsid w:val="009D1C2D"/>
    <w:rsid w:val="009D67D4"/>
    <w:rsid w:val="009E246E"/>
    <w:rsid w:val="00A30307"/>
    <w:rsid w:val="00A35F3C"/>
    <w:rsid w:val="00A51EF7"/>
    <w:rsid w:val="00A822F1"/>
    <w:rsid w:val="00A87B45"/>
    <w:rsid w:val="00AF5996"/>
    <w:rsid w:val="00AF7BCD"/>
    <w:rsid w:val="00B14E2D"/>
    <w:rsid w:val="00B50C0F"/>
    <w:rsid w:val="00B717BA"/>
    <w:rsid w:val="00B820E7"/>
    <w:rsid w:val="00B84E84"/>
    <w:rsid w:val="00B86910"/>
    <w:rsid w:val="00BA34DA"/>
    <w:rsid w:val="00BB6DD0"/>
    <w:rsid w:val="00BC0943"/>
    <w:rsid w:val="00BC78EF"/>
    <w:rsid w:val="00BD08DF"/>
    <w:rsid w:val="00BD0F87"/>
    <w:rsid w:val="00C0575B"/>
    <w:rsid w:val="00C1026F"/>
    <w:rsid w:val="00C26711"/>
    <w:rsid w:val="00C458F2"/>
    <w:rsid w:val="00C63331"/>
    <w:rsid w:val="00C777A9"/>
    <w:rsid w:val="00CE7CE7"/>
    <w:rsid w:val="00D326CF"/>
    <w:rsid w:val="00DA28A7"/>
    <w:rsid w:val="00DA541E"/>
    <w:rsid w:val="00DB27D0"/>
    <w:rsid w:val="00DC62B1"/>
    <w:rsid w:val="00DD4569"/>
    <w:rsid w:val="00DF6988"/>
    <w:rsid w:val="00E01025"/>
    <w:rsid w:val="00E34081"/>
    <w:rsid w:val="00E7032E"/>
    <w:rsid w:val="00EA609B"/>
    <w:rsid w:val="00EB62DB"/>
    <w:rsid w:val="00EE776B"/>
    <w:rsid w:val="00EF6A40"/>
    <w:rsid w:val="00F91156"/>
    <w:rsid w:val="00FB01C3"/>
    <w:rsid w:val="00FB537E"/>
    <w:rsid w:val="00FE42FD"/>
    <w:rsid w:val="00FF7CCA"/>
    <w:rsid w:val="050F78DA"/>
    <w:rsid w:val="1294F53C"/>
    <w:rsid w:val="61B70A3C"/>
    <w:rsid w:val="7363B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9FCF1F4"/>
  <w15:chartTrackingRefBased/>
  <w15:docId w15:val="{B3B33E24-B14A-4591-ADFF-CFD221D4EC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84E84"/>
    <w:rPr>
      <w:lang w:eastAsia="en-CA"/>
    </w:rPr>
  </w:style>
  <w:style w:type="paragraph" w:styleId="Heading1">
    <w:name w:val="heading 1"/>
    <w:basedOn w:val="Normal"/>
    <w:next w:val="Normal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9">
    <w:name w:val="heading 9"/>
    <w:basedOn w:val="Normal"/>
    <w:next w:val="Normal"/>
    <w:qFormat/>
    <w:pPr>
      <w:keepNext/>
      <w:ind w:left="-720"/>
      <w:outlineLvl w:val="8"/>
    </w:pPr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pPr>
      <w:ind w:left="567" w:hanging="567"/>
      <w:jc w:val="center"/>
    </w:pPr>
    <w:rPr>
      <w:b/>
      <w:sz w:val="24"/>
      <w:szCs w:val="24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semiHidden/>
    <w:rsid w:val="00EF6A40"/>
    <w:pPr>
      <w:shd w:val="clear" w:color="auto" w:fill="000080"/>
    </w:pPr>
    <w:rPr>
      <w:rFonts w:ascii="Tahoma" w:hAnsi="Tahoma" w:cs="Tahoma"/>
    </w:rPr>
  </w:style>
  <w:style w:type="character" w:styleId="Hyperlink">
    <w:name w:val="Hyperlink"/>
    <w:rsid w:val="004D3683"/>
    <w:rPr>
      <w:color w:val="0000FF"/>
      <w:u w:val="single"/>
    </w:rPr>
  </w:style>
  <w:style w:type="table" w:styleId="TableGrid">
    <w:name w:val="Table Grid"/>
    <w:basedOn w:val="TableNormal"/>
    <w:rsid w:val="0051371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</w:style>
  <w:style w:type="character" w:customStyle="1" w:styleId="CommentTextChar">
    <w:name w:val="Comment Text Char"/>
    <w:basedOn w:val="DefaultParagraphFont"/>
    <w:link w:val="CommentText"/>
    <w:rPr>
      <w:lang w:eastAsia="en-CA"/>
    </w:rPr>
  </w:style>
  <w:style w:type="character" w:styleId="CommentReference">
    <w:name w:val="annotation reference"/>
    <w:basedOn w:val="DefaultParagraphFont"/>
    <w:rPr>
      <w:sz w:val="16"/>
      <w:szCs w:val="16"/>
    </w:rPr>
  </w:style>
  <w:style w:type="paragraph" w:styleId="Revision">
    <w:name w:val="Revision"/>
    <w:hidden/>
    <w:uiPriority w:val="99"/>
    <w:semiHidden/>
    <w:rsid w:val="00893077"/>
    <w:rPr>
      <w:lang w:eastAsia="en-CA"/>
    </w:rPr>
  </w:style>
  <w:style w:type="paragraph" w:styleId="CommentSubject">
    <w:name w:val="annotation subject"/>
    <w:basedOn w:val="CommentText"/>
    <w:next w:val="CommentText"/>
    <w:link w:val="CommentSubjectChar"/>
    <w:rsid w:val="00BC78EF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BC78EF"/>
    <w:rPr>
      <w:b/>
      <w:bCs/>
      <w:lang w:eastAsia="en-CA"/>
    </w:rPr>
  </w:style>
  <w:style w:type="paragraph" w:styleId="ListParagraph">
    <w:name w:val="List Paragraph"/>
    <w:basedOn w:val="Normal"/>
    <w:uiPriority w:val="34"/>
    <w:qFormat/>
    <w:rsid w:val="008413D1"/>
    <w:pPr>
      <w:ind w:left="720"/>
      <w:contextualSpacing/>
    </w:pPr>
  </w:style>
  <w:style w:type="character" w:customStyle="1" w:styleId="TitleChar">
    <w:name w:val="Title Char"/>
    <w:basedOn w:val="DefaultParagraphFont"/>
    <w:link w:val="Title"/>
    <w:rsid w:val="0029556A"/>
    <w:rPr>
      <w:b/>
      <w:sz w:val="24"/>
      <w:szCs w:val="24"/>
      <w:lang w:eastAsia="en-CA"/>
    </w:rPr>
  </w:style>
  <w:style w:type="character" w:styleId="UnresolvedMention">
    <w:name w:val="Unresolved Mention"/>
    <w:basedOn w:val="DefaultParagraphFont"/>
    <w:uiPriority w:val="99"/>
    <w:semiHidden/>
    <w:unhideWhenUsed/>
    <w:rsid w:val="00B717BA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B14E2D"/>
    <w:rPr>
      <w:color w:val="666666"/>
    </w:rPr>
  </w:style>
  <w:style w:type="character" w:customStyle="1" w:styleId="FooterChar">
    <w:name w:val="Footer Char"/>
    <w:basedOn w:val="DefaultParagraphFont"/>
    <w:link w:val="Footer"/>
    <w:uiPriority w:val="99"/>
    <w:rsid w:val="0099794B"/>
    <w:rPr>
      <w:lang w:eastAsia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401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vywoo\Local%20Settings\Temporary%20Internet%20Files\OLK1ED\Order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CAAB10CA9CEB415AB296080CF40D63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7C0A19-BAA7-45F9-8A19-DED69E5A032B}"/>
      </w:docPartPr>
      <w:docPartBody>
        <w:p w:rsidR="00852AA5" w:rsidRDefault="00852AA5" w:rsidP="00852AA5">
          <w:pPr>
            <w:pStyle w:val="CAAB10CA9CEB415AB296080CF40D6339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D9CF06D839D43F6AEC1A7BDFE8D44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5F4BCA-5A60-455D-A71F-42F780E96784}"/>
      </w:docPartPr>
      <w:docPartBody>
        <w:p w:rsidR="00852AA5" w:rsidRDefault="00852AA5" w:rsidP="00852AA5">
          <w:pPr>
            <w:pStyle w:val="4D9CF06D839D43F6AEC1A7BDFE8D44E0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26AB014FF2D4373A36B0064FB22E9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16DDDC-B986-4A96-8131-FDA5FAA58843}"/>
      </w:docPartPr>
      <w:docPartBody>
        <w:p w:rsidR="00852AA5" w:rsidRDefault="00852AA5" w:rsidP="00852AA5">
          <w:pPr>
            <w:pStyle w:val="C26AB014FF2D4373A36B0064FB22E950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E73339705B94E3595DAC3C60CB8EC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877AB3-F6FD-4B79-A8FA-4BE9E5BECF69}"/>
      </w:docPartPr>
      <w:docPartBody>
        <w:p w:rsidR="00852AA5" w:rsidRDefault="00852AA5" w:rsidP="00852AA5">
          <w:pPr>
            <w:pStyle w:val="9E73339705B94E3595DAC3C60CB8EC4C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CFC20ECE42648519845E3AFFFE7D2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13DC3C-733F-45E0-B153-8F54F1B57B51}"/>
      </w:docPartPr>
      <w:docPartBody>
        <w:p w:rsidR="00852AA5" w:rsidRDefault="00852AA5" w:rsidP="00852AA5">
          <w:pPr>
            <w:pStyle w:val="ECFC20ECE42648519845E3AFFFE7D258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8C63E8A2B1B4461B9D35B20E52596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C9736E-F1B4-4FCF-B6BB-A853315F5598}"/>
      </w:docPartPr>
      <w:docPartBody>
        <w:p w:rsidR="00852AA5" w:rsidRDefault="00852AA5" w:rsidP="00852AA5">
          <w:pPr>
            <w:pStyle w:val="18C63E8A2B1B4461B9D35B20E525968A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0EC150F33974ED78595AC000074A8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432583-6941-40A2-A39D-C56F7EE303DC}"/>
      </w:docPartPr>
      <w:docPartBody>
        <w:p w:rsidR="00852AA5" w:rsidRDefault="00852AA5" w:rsidP="00852AA5">
          <w:pPr>
            <w:pStyle w:val="30EC150F33974ED78595AC000074A804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1DAD5085B42452E959D8E939931ED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C9EF7C-D80A-4268-9CFA-7E9A29F6ABD5}"/>
      </w:docPartPr>
      <w:docPartBody>
        <w:p w:rsidR="00852AA5" w:rsidRDefault="00852AA5" w:rsidP="00852AA5">
          <w:pPr>
            <w:pStyle w:val="B1DAD5085B42452E959D8E939931ED1F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4D710EF591242F2978903DD013CB3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468AE3-4C88-4A2F-AADD-BA713083C1DC}"/>
      </w:docPartPr>
      <w:docPartBody>
        <w:p w:rsidR="00852AA5" w:rsidRDefault="00852AA5" w:rsidP="00852AA5">
          <w:pPr>
            <w:pStyle w:val="04D710EF591242F2978903DD013CB33C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0257DE865484AA19DE66FD3C6FDA6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4AC12E-EE2A-4762-A72C-A20034D77C19}"/>
      </w:docPartPr>
      <w:docPartBody>
        <w:p w:rsidR="00852AA5" w:rsidRDefault="00852AA5" w:rsidP="00852AA5">
          <w:pPr>
            <w:pStyle w:val="60257DE865484AA19DE66FD3C6FDA633"/>
          </w:pPr>
          <w:r w:rsidRPr="001E56A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76E5C2-B7E7-4BDA-82B2-8E548D82C0CE}"/>
      </w:docPartPr>
      <w:docPartBody>
        <w:p w:rsidR="00C04AA3" w:rsidRDefault="00C04AA3">
          <w:r w:rsidRPr="00236DAF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2AA5"/>
    <w:rsid w:val="0022617E"/>
    <w:rsid w:val="004D04B4"/>
    <w:rsid w:val="00852AA5"/>
    <w:rsid w:val="00C04AA3"/>
    <w:rsid w:val="00EA6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CA" w:eastAsia="en-CA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04AA3"/>
    <w:rPr>
      <w:color w:val="666666"/>
    </w:rPr>
  </w:style>
  <w:style w:type="paragraph" w:customStyle="1" w:styleId="CAAB10CA9CEB415AB296080CF40D6339">
    <w:name w:val="CAAB10CA9CEB415AB296080CF40D6339"/>
    <w:rsid w:val="00852AA5"/>
  </w:style>
  <w:style w:type="paragraph" w:customStyle="1" w:styleId="0DA2F549B00D47218C5D9D03D0C004EF">
    <w:name w:val="0DA2F549B00D47218C5D9D03D0C004EF"/>
    <w:rsid w:val="00852AA5"/>
  </w:style>
  <w:style w:type="paragraph" w:customStyle="1" w:styleId="4D9CF06D839D43F6AEC1A7BDFE8D44E0">
    <w:name w:val="4D9CF06D839D43F6AEC1A7BDFE8D44E0"/>
    <w:rsid w:val="00852AA5"/>
  </w:style>
  <w:style w:type="paragraph" w:customStyle="1" w:styleId="1AA58C215FDF4577BB45B86CFD964FBB">
    <w:name w:val="1AA58C215FDF4577BB45B86CFD964FBB"/>
    <w:rsid w:val="00852AA5"/>
  </w:style>
  <w:style w:type="paragraph" w:customStyle="1" w:styleId="C26AB014FF2D4373A36B0064FB22E950">
    <w:name w:val="C26AB014FF2D4373A36B0064FB22E950"/>
    <w:rsid w:val="00852AA5"/>
  </w:style>
  <w:style w:type="paragraph" w:customStyle="1" w:styleId="5A8ED282BD1147D8BB71ABE36FAD0159">
    <w:name w:val="5A8ED282BD1147D8BB71ABE36FAD0159"/>
    <w:rsid w:val="00852AA5"/>
  </w:style>
  <w:style w:type="paragraph" w:customStyle="1" w:styleId="9E73339705B94E3595DAC3C60CB8EC4C">
    <w:name w:val="9E73339705B94E3595DAC3C60CB8EC4C"/>
    <w:rsid w:val="00852AA5"/>
  </w:style>
  <w:style w:type="paragraph" w:customStyle="1" w:styleId="613F7DD34E584F6A80306D1EA41F60B9">
    <w:name w:val="613F7DD34E584F6A80306D1EA41F60B9"/>
    <w:rsid w:val="00852AA5"/>
  </w:style>
  <w:style w:type="paragraph" w:customStyle="1" w:styleId="ECFC20ECE42648519845E3AFFFE7D258">
    <w:name w:val="ECFC20ECE42648519845E3AFFFE7D258"/>
    <w:rsid w:val="00852AA5"/>
  </w:style>
  <w:style w:type="paragraph" w:customStyle="1" w:styleId="FFCA15843A2D4D02A0AB34F4571299BA">
    <w:name w:val="FFCA15843A2D4D02A0AB34F4571299BA"/>
    <w:rsid w:val="00852AA5"/>
  </w:style>
  <w:style w:type="paragraph" w:customStyle="1" w:styleId="18C63E8A2B1B4461B9D35B20E525968A">
    <w:name w:val="18C63E8A2B1B4461B9D35B20E525968A"/>
    <w:rsid w:val="00852AA5"/>
  </w:style>
  <w:style w:type="paragraph" w:customStyle="1" w:styleId="65685049B0FB4B83917ABD08BC2E79CE">
    <w:name w:val="65685049B0FB4B83917ABD08BC2E79CE"/>
    <w:rsid w:val="00852AA5"/>
  </w:style>
  <w:style w:type="paragraph" w:customStyle="1" w:styleId="30EC150F33974ED78595AC000074A804">
    <w:name w:val="30EC150F33974ED78595AC000074A804"/>
    <w:rsid w:val="00852AA5"/>
  </w:style>
  <w:style w:type="paragraph" w:customStyle="1" w:styleId="4D6481AE44C74EBDAA3253487458D200">
    <w:name w:val="4D6481AE44C74EBDAA3253487458D200"/>
    <w:rsid w:val="00852AA5"/>
  </w:style>
  <w:style w:type="paragraph" w:customStyle="1" w:styleId="B1DAD5085B42452E959D8E939931ED1F">
    <w:name w:val="B1DAD5085B42452E959D8E939931ED1F"/>
    <w:rsid w:val="00852AA5"/>
  </w:style>
  <w:style w:type="paragraph" w:customStyle="1" w:styleId="6A86426CCD314ECFBCCD1D40340E01BB">
    <w:name w:val="6A86426CCD314ECFBCCD1D40340E01BB"/>
    <w:rsid w:val="00852AA5"/>
  </w:style>
  <w:style w:type="paragraph" w:customStyle="1" w:styleId="04D710EF591242F2978903DD013CB33C">
    <w:name w:val="04D710EF591242F2978903DD013CB33C"/>
    <w:rsid w:val="00852AA5"/>
  </w:style>
  <w:style w:type="paragraph" w:customStyle="1" w:styleId="7E4AB7831DBE4954BFD7572F0FC59501">
    <w:name w:val="7E4AB7831DBE4954BFD7572F0FC59501"/>
    <w:rsid w:val="00852AA5"/>
  </w:style>
  <w:style w:type="paragraph" w:customStyle="1" w:styleId="60257DE865484AA19DE66FD3C6FDA633">
    <w:name w:val="60257DE865484AA19DE66FD3C6FDA633"/>
    <w:rsid w:val="00852AA5"/>
  </w:style>
  <w:style w:type="paragraph" w:customStyle="1" w:styleId="502F2DCC088B4EE687AEE7857F3B774E">
    <w:name w:val="502F2DCC088B4EE687AEE7857F3B774E"/>
    <w:rsid w:val="00852AA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5B064E16B586F499839F96A16EB27A2" ma:contentTypeVersion="8" ma:contentTypeDescription="Create a new document." ma:contentTypeScope="" ma:versionID="dc6f3551b762869b642240fa7868e887">
  <xsd:schema xmlns:xsd="http://www.w3.org/2001/XMLSchema" xmlns:xs="http://www.w3.org/2001/XMLSchema" xmlns:p="http://schemas.microsoft.com/office/2006/metadata/properties" xmlns:ns2="1de2cbb7-8726-447f-923c-b048c2cbeec9" xmlns:ns3="d7f18bf0-295b-462a-ab7b-33e0f7f5f992" targetNamespace="http://schemas.microsoft.com/office/2006/metadata/properties" ma:root="true" ma:fieldsID="77bd3d72b4bad8fdcc4418dfce151a77" ns2:_="" ns3:_="">
    <xsd:import namespace="1de2cbb7-8726-447f-923c-b048c2cbeec9"/>
    <xsd:import namespace="d7f18bf0-295b-462a-ab7b-33e0f7f5f99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e2cbb7-8726-447f-923c-b048c2cbee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f18bf0-295b-462a-ab7b-33e0f7f5f992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22FF60-170E-4ECB-9BCA-A3965010AD42}">
  <ds:schemaRefs>
    <ds:schemaRef ds:uri="http://schemas.microsoft.com/office/infopath/2007/PartnerControls"/>
    <ds:schemaRef ds:uri="http://schemas.openxmlformats.org/package/2006/metadata/core-properties"/>
    <ds:schemaRef ds:uri="http://purl.org/dc/dcmitype/"/>
    <ds:schemaRef ds:uri="http://purl.org/dc/elements/1.1/"/>
    <ds:schemaRef ds:uri="http://schemas.microsoft.com/office/2006/documentManagement/types"/>
    <ds:schemaRef ds:uri="http://www.w3.org/XML/1998/namespace"/>
    <ds:schemaRef ds:uri="1de2cbb7-8726-447f-923c-b048c2cbeec9"/>
    <ds:schemaRef ds:uri="d7f18bf0-295b-462a-ab7b-33e0f7f5f992"/>
    <ds:schemaRef ds:uri="http://schemas.microsoft.com/office/2006/metadata/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C4130323-CAA4-4046-9306-978A1B74CB5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E66F112-3FEA-4FAD-AF4A-C238CF7BDB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e2cbb7-8726-447f-923c-b048c2cbeec9"/>
    <ds:schemaRef ds:uri="d7f18bf0-295b-462a-ab7b-33e0f7f5f9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93474CA-520D-4137-B0FE-7AA12FFCC8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Order.dot</Template>
  <TotalTime>39</TotalTime>
  <Pages>1</Pages>
  <Words>175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Fire Safety Act Summary of Orders</vt:lpstr>
    </vt:vector>
  </TitlesOfParts>
  <Company>䍍坁S똀©</Company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Fire Safety Act Summary of Orders</dc:title>
  <dc:subject/>
  <dc:creator>Ministry of Attorney General</dc:creator>
  <cp:keywords/>
  <cp:lastModifiedBy>Saffin, Jenna PSSG:EX</cp:lastModifiedBy>
  <cp:revision>10</cp:revision>
  <cp:lastPrinted>2024-11-20T19:17:00Z</cp:lastPrinted>
  <dcterms:created xsi:type="dcterms:W3CDTF">2024-11-28T01:21:00Z</dcterms:created>
  <dcterms:modified xsi:type="dcterms:W3CDTF">2025-11-04T00:35:00Z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0x01010035B064E16B586F499839F96A16EB27A2</vt:lpwstr>
  </property>
</Properties>
</file>