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4EB29" w14:textId="06883585" w:rsidR="00A405FB" w:rsidRPr="00A405FB" w:rsidRDefault="00044B6B" w:rsidP="00071C25">
      <w:pPr>
        <w:rPr>
          <w:rFonts w:ascii="BC Sans" w:hAnsi="BC Sans"/>
          <w:sz w:val="24"/>
          <w:szCs w:val="24"/>
        </w:rPr>
      </w:pPr>
      <w:r w:rsidRPr="004B0352">
        <w:rPr>
          <w:rFonts w:asciiTheme="majorHAnsi" w:eastAsiaTheme="majorEastAsia" w:hAnsiTheme="majorHAnsi" w:cstheme="majorBidi"/>
          <w:color w:val="2F5496" w:themeColor="accent1" w:themeShade="BF"/>
          <w:sz w:val="40"/>
          <w:szCs w:val="40"/>
          <w:lang w:eastAsia="en-US"/>
        </w:rPr>
        <w:t xml:space="preserve">OFC Tracking Number: </w:t>
      </w:r>
      <w:sdt>
        <w:sdtPr>
          <w:rPr>
            <w:rFonts w:asciiTheme="majorHAnsi" w:eastAsiaTheme="majorEastAsia" w:hAnsiTheme="majorHAnsi" w:cstheme="majorBidi"/>
            <w:b/>
            <w:color w:val="2F5496" w:themeColor="accent1" w:themeShade="BF"/>
            <w:sz w:val="40"/>
            <w:szCs w:val="40"/>
            <w:lang w:eastAsia="en-US"/>
          </w:rPr>
          <w:id w:val="1232584897"/>
          <w:placeholder>
            <w:docPart w:val="A091921CA7284DD5BAFCB2BC347CA0BC"/>
          </w:placeholder>
          <w:showingPlcHdr/>
          <w:text/>
        </w:sdtPr>
        <w:sdtEndPr/>
        <w:sdtContent>
          <w:r w:rsidRPr="004B0352">
            <w:rPr>
              <w:rFonts w:asciiTheme="majorHAnsi" w:eastAsiaTheme="majorEastAsia" w:hAnsiTheme="majorHAnsi" w:cstheme="majorBidi"/>
              <w:color w:val="2F5496" w:themeColor="accent1" w:themeShade="BF"/>
              <w:sz w:val="40"/>
              <w:szCs w:val="40"/>
              <w:lang w:eastAsia="en-US"/>
            </w:rPr>
            <w:t>Click or tap here to enter text.</w:t>
          </w:r>
        </w:sdtContent>
      </w:sdt>
    </w:p>
    <w:p w14:paraId="7876AF41" w14:textId="00C6C39A" w:rsidR="009B5A42" w:rsidRPr="009B5A42" w:rsidRDefault="009B5A42" w:rsidP="009B5A42">
      <w:pPr>
        <w:rPr>
          <w:rFonts w:ascii="BC Sans" w:hAnsi="BC Sans"/>
          <w:sz w:val="24"/>
          <w:szCs w:val="24"/>
        </w:rPr>
      </w:pPr>
    </w:p>
    <w:p w14:paraId="0CAD155C" w14:textId="77777777" w:rsidR="00397081" w:rsidRPr="00744B83" w:rsidRDefault="00397081" w:rsidP="00397081">
      <w:pPr>
        <w:jc w:val="both"/>
        <w:rPr>
          <w:rFonts w:ascii="BC Sans" w:hAnsi="BC Sans"/>
          <w:b/>
          <w:sz w:val="24"/>
          <w:szCs w:val="24"/>
        </w:rPr>
      </w:pPr>
      <w:r w:rsidRPr="00744B83">
        <w:rPr>
          <w:rFonts w:ascii="BC Sans" w:hAnsi="BC Sans"/>
          <w:b/>
          <w:sz w:val="24"/>
          <w:szCs w:val="24"/>
        </w:rPr>
        <w:t>Confirmation of delivery:</w:t>
      </w:r>
    </w:p>
    <w:p w14:paraId="67191CFF" w14:textId="77777777" w:rsidR="00397081" w:rsidRPr="00744B83" w:rsidRDefault="00397081" w:rsidP="00397081">
      <w:pPr>
        <w:rPr>
          <w:rFonts w:ascii="BC Sans" w:hAnsi="BC Sans"/>
          <w:b/>
          <w:sz w:val="24"/>
          <w:szCs w:val="24"/>
        </w:rPr>
      </w:pPr>
    </w:p>
    <w:p w14:paraId="497A53C7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>On the</w:t>
      </w:r>
      <w:r>
        <w:rPr>
          <w:rFonts w:ascii="BC Sans" w:hAnsi="BC Sans"/>
          <w:bCs/>
          <w:sz w:val="24"/>
          <w:szCs w:val="24"/>
        </w:rPr>
        <w:t xml:space="preserve"> </w:t>
      </w:r>
      <w:sdt>
        <w:sdtPr>
          <w:rPr>
            <w:rFonts w:ascii="BC Sans" w:hAnsi="BC Sans"/>
            <w:bCs/>
            <w:sz w:val="24"/>
            <w:szCs w:val="24"/>
          </w:rPr>
          <w:alias w:val="Number"/>
          <w:tag w:val="Number"/>
          <w:id w:val="1639921992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bCs/>
          <w:sz w:val="24"/>
          <w:szCs w:val="24"/>
        </w:rPr>
        <w:t xml:space="preserve"> </w:t>
      </w:r>
      <w:r w:rsidRPr="00744B83">
        <w:rPr>
          <w:rFonts w:ascii="BC Sans" w:hAnsi="BC Sans"/>
          <w:bCs/>
          <w:sz w:val="24"/>
          <w:szCs w:val="24"/>
        </w:rPr>
        <w:t xml:space="preserve">day of </w:t>
      </w:r>
      <w:sdt>
        <w:sdtPr>
          <w:rPr>
            <w:rFonts w:ascii="BC Sans" w:hAnsi="BC Sans"/>
            <w:bCs/>
            <w:sz w:val="24"/>
            <w:szCs w:val="24"/>
          </w:rPr>
          <w:alias w:val="Month"/>
          <w:tag w:val="Month"/>
          <w:id w:val="-1978443306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bCs/>
          <w:sz w:val="24"/>
          <w:szCs w:val="24"/>
        </w:rPr>
        <w:t xml:space="preserve">, </w:t>
      </w:r>
      <w:sdt>
        <w:sdtPr>
          <w:rPr>
            <w:rFonts w:ascii="BC Sans" w:hAnsi="BC Sans"/>
            <w:bCs/>
            <w:sz w:val="24"/>
            <w:szCs w:val="24"/>
          </w:rPr>
          <w:alias w:val="Year"/>
          <w:tag w:val="Year"/>
          <w:id w:val="868879971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bCs/>
          <w:sz w:val="24"/>
          <w:szCs w:val="24"/>
        </w:rPr>
        <w:t>.</w:t>
      </w:r>
      <w:r w:rsidRPr="00744B83">
        <w:rPr>
          <w:rFonts w:ascii="BC Sans" w:hAnsi="BC Sans"/>
          <w:bCs/>
          <w:sz w:val="24"/>
          <w:szCs w:val="24"/>
        </w:rPr>
        <w:t xml:space="preserve"> </w:t>
      </w:r>
    </w:p>
    <w:p w14:paraId="74ECDDC5" w14:textId="5B915728" w:rsidR="00397081" w:rsidRPr="00744B83" w:rsidRDefault="00397081" w:rsidP="00397081">
      <w:pPr>
        <w:rPr>
          <w:rFonts w:ascii="BC Sans" w:hAnsi="BC Sans"/>
          <w:bCs/>
          <w:sz w:val="16"/>
          <w:szCs w:val="16"/>
        </w:rPr>
      </w:pPr>
      <w:r w:rsidRPr="00744B83">
        <w:rPr>
          <w:rFonts w:ascii="BC Sans" w:hAnsi="BC Sans"/>
          <w:bCs/>
          <w:sz w:val="24"/>
          <w:szCs w:val="24"/>
        </w:rPr>
        <w:tab/>
      </w:r>
      <w:r>
        <w:rPr>
          <w:rFonts w:ascii="BC Sans" w:hAnsi="BC Sans"/>
          <w:bCs/>
          <w:sz w:val="24"/>
          <w:szCs w:val="24"/>
        </w:rPr>
        <w:t xml:space="preserve">     </w:t>
      </w:r>
    </w:p>
    <w:p w14:paraId="3E04BEA9" w14:textId="77777777" w:rsidR="00397081" w:rsidRDefault="00397081" w:rsidP="00397081">
      <w:pPr>
        <w:rPr>
          <w:rFonts w:ascii="BC Sans" w:hAnsi="BC Sans"/>
          <w:bCs/>
          <w:sz w:val="24"/>
          <w:szCs w:val="24"/>
        </w:rPr>
      </w:pPr>
    </w:p>
    <w:p w14:paraId="5713290B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 xml:space="preserve">I, </w:t>
      </w:r>
      <w:sdt>
        <w:sdtPr>
          <w:rPr>
            <w:rFonts w:ascii="BC Sans" w:hAnsi="BC Sans"/>
            <w:bCs/>
            <w:sz w:val="24"/>
            <w:szCs w:val="24"/>
          </w:rPr>
          <w:alias w:val="Full name of person serving order"/>
          <w:tag w:val="Full name of person serving order"/>
          <w:id w:val="1333266218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bCs/>
          <w:sz w:val="24"/>
          <w:szCs w:val="24"/>
        </w:rPr>
        <w:t xml:space="preserve"> </w:t>
      </w:r>
      <w:r w:rsidRPr="00744B83">
        <w:rPr>
          <w:rFonts w:ascii="BC Sans" w:hAnsi="BC Sans"/>
          <w:bCs/>
          <w:sz w:val="24"/>
          <w:szCs w:val="24"/>
        </w:rPr>
        <w:t xml:space="preserve">served a copy of the </w:t>
      </w:r>
      <w:r>
        <w:rPr>
          <w:rFonts w:ascii="BC Sans" w:hAnsi="BC Sans"/>
          <w:bCs/>
          <w:sz w:val="24"/>
          <w:szCs w:val="24"/>
        </w:rPr>
        <w:t>f</w:t>
      </w:r>
      <w:r w:rsidRPr="00744B83">
        <w:rPr>
          <w:rFonts w:ascii="BC Sans" w:hAnsi="BC Sans"/>
          <w:bCs/>
          <w:sz w:val="24"/>
          <w:szCs w:val="24"/>
        </w:rPr>
        <w:t xml:space="preserve">ire </w:t>
      </w:r>
      <w:r>
        <w:rPr>
          <w:rFonts w:ascii="BC Sans" w:hAnsi="BC Sans"/>
          <w:bCs/>
          <w:sz w:val="24"/>
          <w:szCs w:val="24"/>
        </w:rPr>
        <w:t>inspector o</w:t>
      </w:r>
      <w:r w:rsidRPr="00744B83">
        <w:rPr>
          <w:rFonts w:ascii="BC Sans" w:hAnsi="BC Sans"/>
          <w:bCs/>
          <w:sz w:val="24"/>
          <w:szCs w:val="24"/>
        </w:rPr>
        <w:t xml:space="preserve">rder to  </w:t>
      </w:r>
    </w:p>
    <w:p w14:paraId="3116D1DB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</w:p>
    <w:sdt>
      <w:sdtPr>
        <w:rPr>
          <w:rFonts w:ascii="BC Sans" w:hAnsi="BC Sans"/>
          <w:bCs/>
          <w:sz w:val="16"/>
          <w:szCs w:val="16"/>
        </w:rPr>
        <w:alias w:val="Full name of recipient"/>
        <w:tag w:val="Full name of recipient"/>
        <w:id w:val="1811831707"/>
        <w:placeholder>
          <w:docPart w:val="E9D08AA371A24B2E864BF9D190C23EE3"/>
        </w:placeholder>
        <w:showingPlcHdr/>
        <w:text/>
      </w:sdtPr>
      <w:sdtEndPr/>
      <w:sdtContent>
        <w:p w14:paraId="537D8032" w14:textId="5746AA39" w:rsidR="00397081" w:rsidRDefault="00DB4C34" w:rsidP="00397081">
          <w:pPr>
            <w:rPr>
              <w:rFonts w:ascii="BC Sans" w:hAnsi="BC Sans"/>
              <w:bCs/>
              <w:sz w:val="16"/>
              <w:szCs w:val="16"/>
            </w:rPr>
          </w:pPr>
          <w:r w:rsidRPr="0091002E">
            <w:rPr>
              <w:rStyle w:val="PlaceholderText"/>
            </w:rPr>
            <w:t>Click or tap here to enter text.</w:t>
          </w:r>
        </w:p>
      </w:sdtContent>
    </w:sdt>
    <w:p w14:paraId="2C36E847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</w:p>
    <w:p w14:paraId="44FF07C9" w14:textId="54627231" w:rsidR="00397081" w:rsidRPr="00DB4C34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>At</w:t>
      </w:r>
      <w:r>
        <w:rPr>
          <w:rFonts w:ascii="BC Sans" w:hAnsi="BC Sans"/>
          <w:bCs/>
          <w:sz w:val="24"/>
          <w:szCs w:val="24"/>
        </w:rPr>
        <w:t xml:space="preserve"> </w:t>
      </w:r>
      <w:sdt>
        <w:sdtPr>
          <w:rPr>
            <w:rFonts w:ascii="BC Sans" w:hAnsi="BC Sans"/>
            <w:bCs/>
            <w:sz w:val="24"/>
            <w:szCs w:val="24"/>
          </w:rPr>
          <w:alias w:val="Location"/>
          <w:tag w:val="Location"/>
          <w:id w:val="-832836031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  <w:r w:rsidRPr="00744B83">
        <w:rPr>
          <w:rFonts w:ascii="BC Sans" w:hAnsi="BC Sans"/>
          <w:bCs/>
          <w:sz w:val="24"/>
          <w:szCs w:val="24"/>
        </w:rPr>
        <w:t>, British Columbia.</w:t>
      </w:r>
    </w:p>
    <w:p w14:paraId="06DA88A8" w14:textId="77777777" w:rsidR="00397081" w:rsidRDefault="00397081" w:rsidP="00397081">
      <w:pPr>
        <w:rPr>
          <w:rFonts w:ascii="BC Sans" w:hAnsi="BC Sans"/>
          <w:bCs/>
          <w:sz w:val="24"/>
          <w:szCs w:val="24"/>
        </w:rPr>
      </w:pPr>
    </w:p>
    <w:p w14:paraId="08B95852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>
        <w:rPr>
          <w:rFonts w:ascii="BC Sans" w:hAnsi="BC Sans"/>
          <w:bCs/>
          <w:sz w:val="24"/>
          <w:szCs w:val="24"/>
        </w:rPr>
        <w:t xml:space="preserve">Method </w:t>
      </w:r>
      <w:r w:rsidRPr="00744B83">
        <w:rPr>
          <w:rFonts w:ascii="BC Sans" w:hAnsi="BC Sans"/>
          <w:bCs/>
          <w:sz w:val="24"/>
          <w:szCs w:val="24"/>
        </w:rPr>
        <w:t xml:space="preserve">the </w:t>
      </w:r>
      <w:r>
        <w:rPr>
          <w:rFonts w:ascii="BC Sans" w:hAnsi="BC Sans"/>
          <w:bCs/>
          <w:sz w:val="24"/>
          <w:szCs w:val="24"/>
        </w:rPr>
        <w:t>f</w:t>
      </w:r>
      <w:r w:rsidRPr="00744B83">
        <w:rPr>
          <w:rFonts w:ascii="BC Sans" w:hAnsi="BC Sans"/>
          <w:bCs/>
          <w:sz w:val="24"/>
          <w:szCs w:val="24"/>
        </w:rPr>
        <w:t xml:space="preserve">ire </w:t>
      </w:r>
      <w:r>
        <w:rPr>
          <w:rFonts w:ascii="BC Sans" w:hAnsi="BC Sans"/>
          <w:bCs/>
          <w:sz w:val="24"/>
          <w:szCs w:val="24"/>
        </w:rPr>
        <w:t>inspector o</w:t>
      </w:r>
      <w:r w:rsidRPr="00744B83">
        <w:rPr>
          <w:rFonts w:ascii="BC Sans" w:hAnsi="BC Sans"/>
          <w:bCs/>
          <w:sz w:val="24"/>
          <w:szCs w:val="24"/>
        </w:rPr>
        <w:t>rder was served</w:t>
      </w:r>
      <w:r>
        <w:rPr>
          <w:rFonts w:ascii="BC Sans" w:hAnsi="BC Sans"/>
          <w:bCs/>
          <w:sz w:val="24"/>
          <w:szCs w:val="24"/>
        </w:rPr>
        <w:t>:</w:t>
      </w:r>
    </w:p>
    <w:p w14:paraId="497DF99C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ab/>
      </w:r>
      <w:sdt>
        <w:sdtPr>
          <w:rPr>
            <w:rFonts w:ascii="BC Sans" w:hAnsi="BC Sans"/>
            <w:bCs/>
            <w:sz w:val="24"/>
            <w:szCs w:val="24"/>
          </w:rPr>
          <w:id w:val="5196672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Pr="00744B83">
        <w:rPr>
          <w:rFonts w:ascii="BC Sans" w:hAnsi="BC Sans"/>
          <w:bCs/>
          <w:sz w:val="24"/>
          <w:szCs w:val="24"/>
        </w:rPr>
        <w:t xml:space="preserve"> hand delivered to</w:t>
      </w:r>
      <w:r>
        <w:rPr>
          <w:rFonts w:ascii="BC Sans" w:hAnsi="BC Sans"/>
          <w:bCs/>
          <w:sz w:val="24"/>
          <w:szCs w:val="24"/>
        </w:rPr>
        <w:t xml:space="preserve"> owner</w:t>
      </w:r>
    </w:p>
    <w:p w14:paraId="00DDBBE1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ab/>
      </w:r>
      <w:sdt>
        <w:sdtPr>
          <w:rPr>
            <w:rFonts w:ascii="BC Sans" w:hAnsi="BC Sans"/>
            <w:bCs/>
            <w:sz w:val="24"/>
            <w:szCs w:val="24"/>
          </w:rPr>
          <w:id w:val="-2080281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Pr="00744B83">
        <w:rPr>
          <w:rFonts w:ascii="BC Sans" w:hAnsi="BC Sans"/>
          <w:bCs/>
          <w:sz w:val="24"/>
          <w:szCs w:val="24"/>
        </w:rPr>
        <w:t xml:space="preserve"> mailed by registered mail</w:t>
      </w:r>
    </w:p>
    <w:p w14:paraId="557D50EC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ab/>
      </w:r>
      <w:sdt>
        <w:sdtPr>
          <w:rPr>
            <w:rFonts w:ascii="BC Sans" w:hAnsi="BC Sans"/>
            <w:bCs/>
            <w:sz w:val="24"/>
            <w:szCs w:val="24"/>
          </w:rPr>
          <w:id w:val="368807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Pr="00744B83">
        <w:rPr>
          <w:rFonts w:ascii="BC Sans" w:hAnsi="BC Sans"/>
          <w:bCs/>
          <w:sz w:val="24"/>
          <w:szCs w:val="24"/>
        </w:rPr>
        <w:t xml:space="preserve"> sent by email</w:t>
      </w:r>
    </w:p>
    <w:p w14:paraId="439651B1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ab/>
      </w:r>
      <w:sdt>
        <w:sdtPr>
          <w:rPr>
            <w:rFonts w:ascii="BC Sans" w:hAnsi="BC Sans"/>
            <w:bCs/>
            <w:sz w:val="24"/>
            <w:szCs w:val="24"/>
          </w:rPr>
          <w:id w:val="20489534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Pr="00744B83">
        <w:rPr>
          <w:rFonts w:ascii="BC Sans" w:hAnsi="BC Sans"/>
          <w:bCs/>
          <w:sz w:val="24"/>
          <w:szCs w:val="24"/>
        </w:rPr>
        <w:t xml:space="preserve"> other means – </w:t>
      </w:r>
      <w:r>
        <w:rPr>
          <w:rFonts w:ascii="BC Sans" w:hAnsi="BC Sans"/>
          <w:bCs/>
          <w:sz w:val="24"/>
          <w:szCs w:val="24"/>
        </w:rPr>
        <w:t>s</w:t>
      </w:r>
      <w:r w:rsidRPr="00744B83">
        <w:rPr>
          <w:rFonts w:ascii="BC Sans" w:hAnsi="BC Sans"/>
          <w:bCs/>
          <w:sz w:val="24"/>
          <w:szCs w:val="24"/>
        </w:rPr>
        <w:t xml:space="preserve">pecify </w:t>
      </w:r>
      <w:sdt>
        <w:sdtPr>
          <w:rPr>
            <w:rFonts w:ascii="BC Sans" w:hAnsi="BC Sans"/>
            <w:bCs/>
            <w:sz w:val="24"/>
            <w:szCs w:val="24"/>
          </w:rPr>
          <w:id w:val="-1250504190"/>
          <w:placeholder>
            <w:docPart w:val="E9D08AA371A24B2E864BF9D190C23EE3"/>
          </w:placeholder>
          <w:showingPlcHdr/>
          <w:text/>
        </w:sdtPr>
        <w:sdtEndPr/>
        <w:sdtContent>
          <w:r w:rsidRPr="0091002E">
            <w:rPr>
              <w:rStyle w:val="PlaceholderText"/>
            </w:rPr>
            <w:t>Click or tap here to enter text.</w:t>
          </w:r>
        </w:sdtContent>
      </w:sdt>
    </w:p>
    <w:p w14:paraId="78C8BE13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</w:p>
    <w:p w14:paraId="4830E9BF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>Recipient acknowledge</w:t>
      </w:r>
      <w:r>
        <w:rPr>
          <w:rFonts w:ascii="BC Sans" w:hAnsi="BC Sans"/>
          <w:bCs/>
          <w:sz w:val="24"/>
          <w:szCs w:val="24"/>
        </w:rPr>
        <w:t>d</w:t>
      </w:r>
      <w:r w:rsidRPr="00744B83">
        <w:rPr>
          <w:rFonts w:ascii="BC Sans" w:hAnsi="BC Sans"/>
          <w:bCs/>
          <w:sz w:val="24"/>
          <w:szCs w:val="24"/>
        </w:rPr>
        <w:t xml:space="preserve"> and receive</w:t>
      </w:r>
      <w:r>
        <w:rPr>
          <w:rFonts w:ascii="BC Sans" w:hAnsi="BC Sans"/>
          <w:bCs/>
          <w:sz w:val="24"/>
          <w:szCs w:val="24"/>
        </w:rPr>
        <w:t>d</w:t>
      </w:r>
      <w:r w:rsidRPr="00744B83">
        <w:rPr>
          <w:rFonts w:ascii="BC Sans" w:hAnsi="BC Sans"/>
          <w:bCs/>
          <w:sz w:val="24"/>
          <w:szCs w:val="24"/>
        </w:rPr>
        <w:t xml:space="preserve"> the </w:t>
      </w:r>
      <w:r>
        <w:rPr>
          <w:rFonts w:ascii="BC Sans" w:hAnsi="BC Sans"/>
          <w:bCs/>
          <w:sz w:val="24"/>
          <w:szCs w:val="24"/>
        </w:rPr>
        <w:t>f</w:t>
      </w:r>
      <w:r w:rsidRPr="00FB35E3">
        <w:rPr>
          <w:rFonts w:ascii="BC Sans" w:hAnsi="BC Sans"/>
          <w:bCs/>
          <w:sz w:val="24"/>
          <w:szCs w:val="24"/>
        </w:rPr>
        <w:t xml:space="preserve">ire </w:t>
      </w:r>
      <w:r>
        <w:rPr>
          <w:rFonts w:ascii="BC Sans" w:hAnsi="BC Sans"/>
          <w:bCs/>
          <w:sz w:val="24"/>
          <w:szCs w:val="24"/>
        </w:rPr>
        <w:t>i</w:t>
      </w:r>
      <w:r w:rsidRPr="00FB35E3">
        <w:rPr>
          <w:rFonts w:ascii="BC Sans" w:hAnsi="BC Sans"/>
          <w:bCs/>
          <w:sz w:val="24"/>
          <w:szCs w:val="24"/>
        </w:rPr>
        <w:t xml:space="preserve">nspector </w:t>
      </w:r>
      <w:r>
        <w:rPr>
          <w:rFonts w:ascii="BC Sans" w:hAnsi="BC Sans"/>
          <w:bCs/>
          <w:sz w:val="24"/>
          <w:szCs w:val="24"/>
        </w:rPr>
        <w:t>o</w:t>
      </w:r>
      <w:r w:rsidRPr="00FB35E3">
        <w:rPr>
          <w:rFonts w:ascii="BC Sans" w:hAnsi="BC Sans"/>
          <w:bCs/>
          <w:sz w:val="24"/>
          <w:szCs w:val="24"/>
        </w:rPr>
        <w:t>rder</w:t>
      </w:r>
      <w:r>
        <w:rPr>
          <w:rFonts w:ascii="BC Sans" w:hAnsi="BC Sans"/>
          <w:bCs/>
          <w:sz w:val="24"/>
          <w:szCs w:val="24"/>
        </w:rPr>
        <w:t xml:space="preserve">: </w:t>
      </w:r>
      <w:sdt>
        <w:sdtPr>
          <w:rPr>
            <w:rFonts w:ascii="BC Sans" w:hAnsi="BC Sans"/>
            <w:bCs/>
            <w:sz w:val="24"/>
            <w:szCs w:val="24"/>
          </w:rPr>
          <w:id w:val="408824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  <w:r w:rsidRPr="00744B83">
        <w:rPr>
          <w:rFonts w:ascii="BC Sans" w:hAnsi="BC Sans"/>
          <w:bCs/>
          <w:sz w:val="24"/>
          <w:szCs w:val="24"/>
        </w:rPr>
        <w:t xml:space="preserve"> </w:t>
      </w:r>
    </w:p>
    <w:p w14:paraId="17840E32" w14:textId="77777777" w:rsidR="00397081" w:rsidRPr="00744B83" w:rsidRDefault="00397081" w:rsidP="00397081">
      <w:pPr>
        <w:ind w:left="720"/>
        <w:rPr>
          <w:rFonts w:ascii="BC Sans" w:hAnsi="BC Sans"/>
          <w:bCs/>
          <w:sz w:val="24"/>
          <w:szCs w:val="24"/>
        </w:rPr>
      </w:pPr>
    </w:p>
    <w:p w14:paraId="4021446B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 xml:space="preserve">Recipient was given information regarding the </w:t>
      </w:r>
      <w:r>
        <w:rPr>
          <w:rFonts w:ascii="BC Sans" w:hAnsi="BC Sans"/>
          <w:bCs/>
          <w:sz w:val="24"/>
          <w:szCs w:val="24"/>
        </w:rPr>
        <w:t>review</w:t>
      </w:r>
      <w:r w:rsidRPr="00744B83">
        <w:rPr>
          <w:rFonts w:ascii="BC Sans" w:hAnsi="BC Sans"/>
          <w:bCs/>
          <w:sz w:val="24"/>
          <w:szCs w:val="24"/>
        </w:rPr>
        <w:t xml:space="preserve"> process</w:t>
      </w:r>
      <w:r>
        <w:rPr>
          <w:rFonts w:ascii="BC Sans" w:hAnsi="BC Sans"/>
          <w:bCs/>
          <w:sz w:val="24"/>
          <w:szCs w:val="24"/>
        </w:rPr>
        <w:t>:</w:t>
      </w:r>
      <w:r w:rsidRPr="00744B83">
        <w:rPr>
          <w:rFonts w:ascii="BC Sans" w:hAnsi="BC Sans"/>
          <w:bCs/>
          <w:sz w:val="24"/>
          <w:szCs w:val="24"/>
        </w:rPr>
        <w:t xml:space="preserve"> </w:t>
      </w:r>
      <w:sdt>
        <w:sdtPr>
          <w:rPr>
            <w:rFonts w:ascii="BC Sans" w:hAnsi="BC Sans"/>
            <w:bCs/>
            <w:sz w:val="24"/>
            <w:szCs w:val="24"/>
          </w:rPr>
          <w:id w:val="1549724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</w:p>
    <w:p w14:paraId="574A95CF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</w:p>
    <w:p w14:paraId="63621757" w14:textId="77777777" w:rsidR="00397081" w:rsidRPr="00744B83" w:rsidRDefault="00397081" w:rsidP="00397081">
      <w:pPr>
        <w:rPr>
          <w:rFonts w:ascii="BC Sans" w:hAnsi="BC Sans"/>
          <w:bCs/>
          <w:sz w:val="24"/>
          <w:szCs w:val="24"/>
        </w:rPr>
      </w:pPr>
      <w:r w:rsidRPr="00744B83">
        <w:rPr>
          <w:rFonts w:ascii="BC Sans" w:hAnsi="BC Sans"/>
          <w:bCs/>
          <w:sz w:val="24"/>
          <w:szCs w:val="24"/>
        </w:rPr>
        <w:t>Recipient refuse</w:t>
      </w:r>
      <w:r>
        <w:rPr>
          <w:rFonts w:ascii="BC Sans" w:hAnsi="BC Sans"/>
          <w:bCs/>
          <w:sz w:val="24"/>
          <w:szCs w:val="24"/>
        </w:rPr>
        <w:t>d</w:t>
      </w:r>
      <w:r w:rsidRPr="00744B83">
        <w:rPr>
          <w:rFonts w:ascii="BC Sans" w:hAnsi="BC Sans"/>
          <w:bCs/>
          <w:sz w:val="24"/>
          <w:szCs w:val="24"/>
        </w:rPr>
        <w:t xml:space="preserve"> to </w:t>
      </w:r>
      <w:r>
        <w:rPr>
          <w:rFonts w:ascii="BC Sans" w:hAnsi="BC Sans"/>
          <w:bCs/>
          <w:sz w:val="24"/>
          <w:szCs w:val="24"/>
        </w:rPr>
        <w:t xml:space="preserve">accept or </w:t>
      </w:r>
      <w:r w:rsidRPr="00744B83">
        <w:rPr>
          <w:rFonts w:ascii="BC Sans" w:hAnsi="BC Sans"/>
          <w:bCs/>
          <w:sz w:val="24"/>
          <w:szCs w:val="24"/>
        </w:rPr>
        <w:t xml:space="preserve">acknowledge the </w:t>
      </w:r>
      <w:r>
        <w:rPr>
          <w:rFonts w:ascii="BC Sans" w:hAnsi="BC Sans"/>
          <w:bCs/>
          <w:sz w:val="24"/>
          <w:szCs w:val="24"/>
        </w:rPr>
        <w:t>f</w:t>
      </w:r>
      <w:r w:rsidRPr="00FB35E3">
        <w:rPr>
          <w:rFonts w:ascii="BC Sans" w:hAnsi="BC Sans"/>
          <w:bCs/>
          <w:sz w:val="24"/>
          <w:szCs w:val="24"/>
        </w:rPr>
        <w:t xml:space="preserve">ire </w:t>
      </w:r>
      <w:r>
        <w:rPr>
          <w:rFonts w:ascii="BC Sans" w:hAnsi="BC Sans"/>
          <w:bCs/>
          <w:sz w:val="24"/>
          <w:szCs w:val="24"/>
        </w:rPr>
        <w:t>i</w:t>
      </w:r>
      <w:r w:rsidRPr="00FB35E3">
        <w:rPr>
          <w:rFonts w:ascii="BC Sans" w:hAnsi="BC Sans"/>
          <w:bCs/>
          <w:sz w:val="24"/>
          <w:szCs w:val="24"/>
        </w:rPr>
        <w:t xml:space="preserve">nspector </w:t>
      </w:r>
      <w:r>
        <w:rPr>
          <w:rFonts w:ascii="BC Sans" w:hAnsi="BC Sans"/>
          <w:bCs/>
          <w:sz w:val="24"/>
          <w:szCs w:val="24"/>
        </w:rPr>
        <w:t>o</w:t>
      </w:r>
      <w:r w:rsidRPr="00FB35E3">
        <w:rPr>
          <w:rFonts w:ascii="BC Sans" w:hAnsi="BC Sans"/>
          <w:bCs/>
          <w:sz w:val="24"/>
          <w:szCs w:val="24"/>
        </w:rPr>
        <w:t>rder</w:t>
      </w:r>
      <w:r>
        <w:rPr>
          <w:rFonts w:ascii="BC Sans" w:hAnsi="BC Sans"/>
          <w:bCs/>
          <w:sz w:val="24"/>
          <w:szCs w:val="24"/>
        </w:rPr>
        <w:t xml:space="preserve">: </w:t>
      </w:r>
      <w:sdt>
        <w:sdtPr>
          <w:rPr>
            <w:rFonts w:ascii="BC Sans" w:hAnsi="BC Sans"/>
            <w:bCs/>
            <w:sz w:val="24"/>
            <w:szCs w:val="24"/>
          </w:rPr>
          <w:id w:val="18222359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</w:sdtContent>
      </w:sdt>
    </w:p>
    <w:p w14:paraId="45264916" w14:textId="77777777" w:rsidR="00397081" w:rsidRPr="0091754D" w:rsidRDefault="00397081" w:rsidP="00397081">
      <w:pPr>
        <w:rPr>
          <w:bCs/>
          <w:sz w:val="24"/>
          <w:szCs w:val="24"/>
        </w:rPr>
      </w:pPr>
    </w:p>
    <w:p w14:paraId="68CE9AB8" w14:textId="77777777" w:rsidR="00397081" w:rsidRDefault="00397081" w:rsidP="00397081">
      <w:pPr>
        <w:rPr>
          <w:rFonts w:ascii="BC Sans" w:hAnsi="BC Sans"/>
        </w:rPr>
      </w:pPr>
    </w:p>
    <w:p w14:paraId="59127ADB" w14:textId="77777777" w:rsidR="00397081" w:rsidRDefault="00397081" w:rsidP="00397081">
      <w:pPr>
        <w:rPr>
          <w:rFonts w:ascii="BC Sans" w:hAnsi="BC Sans"/>
        </w:rPr>
      </w:pPr>
    </w:p>
    <w:p w14:paraId="3500009F" w14:textId="77777777" w:rsidR="00397081" w:rsidRDefault="00397081" w:rsidP="00397081">
      <w:pPr>
        <w:rPr>
          <w:rFonts w:ascii="BC Sans" w:hAnsi="BC Sans"/>
        </w:rPr>
      </w:pPr>
    </w:p>
    <w:p w14:paraId="5C249E2A" w14:textId="77777777" w:rsidR="00397081" w:rsidRDefault="00397081" w:rsidP="00397081">
      <w:pPr>
        <w:rPr>
          <w:rFonts w:ascii="BC Sans" w:hAnsi="BC Sans"/>
        </w:rPr>
      </w:pPr>
    </w:p>
    <w:p w14:paraId="03D49943" w14:textId="77777777" w:rsidR="00397081" w:rsidRDefault="00397081" w:rsidP="00397081">
      <w:pPr>
        <w:rPr>
          <w:rFonts w:ascii="BC Sans" w:hAnsi="BC Sans"/>
        </w:rPr>
      </w:pPr>
    </w:p>
    <w:p w14:paraId="0E085751" w14:textId="77777777" w:rsidR="00397081" w:rsidRDefault="00397081" w:rsidP="00397081">
      <w:pPr>
        <w:rPr>
          <w:rFonts w:ascii="BC Sans" w:hAnsi="BC Sans"/>
        </w:rPr>
      </w:pPr>
    </w:p>
    <w:p w14:paraId="0E5CBD77" w14:textId="77777777" w:rsidR="00071C25" w:rsidRPr="00071C25" w:rsidRDefault="00071C25" w:rsidP="00071C25">
      <w:pPr>
        <w:rPr>
          <w:rFonts w:ascii="BC Sans" w:hAnsi="BC Sans"/>
        </w:rPr>
      </w:pPr>
    </w:p>
    <w:p w14:paraId="44835040" w14:textId="49100D25" w:rsidR="00071C25" w:rsidRPr="00071C25" w:rsidRDefault="00071C25" w:rsidP="00071C25">
      <w:pPr>
        <w:rPr>
          <w:rFonts w:ascii="BC Sans" w:hAnsi="BC Sans"/>
        </w:rPr>
      </w:pPr>
    </w:p>
    <w:p w14:paraId="42CEA723" w14:textId="77777777" w:rsidR="00071C25" w:rsidRPr="00071C25" w:rsidRDefault="00071C25" w:rsidP="00071C25">
      <w:pPr>
        <w:rPr>
          <w:rFonts w:ascii="BC Sans" w:hAnsi="BC Sans"/>
        </w:rPr>
      </w:pPr>
    </w:p>
    <w:p w14:paraId="280E9FFC" w14:textId="77777777" w:rsidR="00071C25" w:rsidRPr="00071C25" w:rsidRDefault="00071C25" w:rsidP="001A0459">
      <w:pPr>
        <w:rPr>
          <w:rFonts w:ascii="BC Sans" w:hAnsi="BC Sans"/>
        </w:rPr>
      </w:pPr>
    </w:p>
    <w:sectPr w:rsidR="00071C25" w:rsidRPr="00071C25" w:rsidSect="00FB35E3">
      <w:headerReference w:type="default" r:id="rId11"/>
      <w:footerReference w:type="default" r:id="rId12"/>
      <w:headerReference w:type="first" r:id="rId13"/>
      <w:pgSz w:w="12240" w:h="15840" w:code="1"/>
      <w:pgMar w:top="1613" w:right="1080" w:bottom="1080" w:left="1253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5E010" w14:textId="77777777" w:rsidR="00F53C72" w:rsidRDefault="00F53C72">
      <w:r>
        <w:separator/>
      </w:r>
    </w:p>
  </w:endnote>
  <w:endnote w:type="continuationSeparator" w:id="0">
    <w:p w14:paraId="04A57100" w14:textId="77777777" w:rsidR="00F53C72" w:rsidRDefault="00F53C72">
      <w:r>
        <w:continuationSeparator/>
      </w:r>
    </w:p>
  </w:endnote>
  <w:endnote w:type="continuationNotice" w:id="1">
    <w:p w14:paraId="28E5C15A" w14:textId="77777777" w:rsidR="00F53C72" w:rsidRDefault="00F53C7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794676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ED6D73D" w14:textId="69B230D6" w:rsidR="00CD5C07" w:rsidRDefault="00CD5C0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8147C5A" w14:textId="77777777" w:rsidR="00CD5C07" w:rsidRDefault="00CD5C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181E0" w14:textId="77777777" w:rsidR="00F53C72" w:rsidRDefault="00F53C72">
      <w:r>
        <w:separator/>
      </w:r>
    </w:p>
  </w:footnote>
  <w:footnote w:type="continuationSeparator" w:id="0">
    <w:p w14:paraId="4FDD5CD7" w14:textId="77777777" w:rsidR="00F53C72" w:rsidRDefault="00F53C72">
      <w:r>
        <w:continuationSeparator/>
      </w:r>
    </w:p>
  </w:footnote>
  <w:footnote w:type="continuationNotice" w:id="1">
    <w:p w14:paraId="1CB9071F" w14:textId="77777777" w:rsidR="00F53C72" w:rsidRDefault="00F53C7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A8CCA" w14:textId="67DDC5B6" w:rsidR="009D1C2D" w:rsidRDefault="00EF65AA" w:rsidP="00FB35E3">
    <w:pPr>
      <w:pStyle w:val="Heading1"/>
      <w:jc w:val="center"/>
      <w:rPr>
        <w:noProof/>
        <w:sz w:val="16"/>
        <w:szCs w:val="16"/>
        <w:lang w:val="en-CA"/>
      </w:rPr>
    </w:pPr>
    <w:r w:rsidRPr="006D5233">
      <w:t xml:space="preserve">Fire </w:t>
    </w:r>
    <w:r>
      <w:t xml:space="preserve">Inspector </w:t>
    </w:r>
    <w:r w:rsidRPr="006D5233">
      <w:t>Order</w:t>
    </w:r>
    <w:r w:rsidR="008023AE">
      <w:t xml:space="preserve"> Confirmation of Delivery</w:t>
    </w:r>
    <w:r w:rsidR="007A5452">
      <w:t xml:space="preserve"> </w:t>
    </w:r>
  </w:p>
  <w:p w14:paraId="5AEE09C1" w14:textId="77777777" w:rsidR="008A690C" w:rsidRDefault="008A690C">
    <w:pPr>
      <w:pStyle w:val="Header"/>
      <w:jc w:val="right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2C0FE1" w14:textId="46ACDE2F" w:rsidR="007850E0" w:rsidRDefault="00EF65AA" w:rsidP="00FB35E3">
    <w:pPr>
      <w:pStyle w:val="Heading1"/>
      <w:jc w:val="center"/>
    </w:pPr>
    <w:r w:rsidRPr="006D5233">
      <w:t xml:space="preserve">Fire </w:t>
    </w:r>
    <w:r>
      <w:t xml:space="preserve">Inspector </w:t>
    </w:r>
    <w:r w:rsidRPr="006D5233">
      <w:t>Order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8539E"/>
    <w:multiLevelType w:val="hybridMultilevel"/>
    <w:tmpl w:val="599C1E0C"/>
    <w:lvl w:ilvl="0" w:tplc="5520366C">
      <w:start w:val="1"/>
      <w:numFmt w:val="bullet"/>
      <w:lvlText w:val=""/>
      <w:lvlJc w:val="left"/>
      <w:pPr>
        <w:tabs>
          <w:tab w:val="num" w:pos="396"/>
        </w:tabs>
        <w:ind w:left="39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A6E15F5"/>
    <w:multiLevelType w:val="hybridMultilevel"/>
    <w:tmpl w:val="1988F036"/>
    <w:lvl w:ilvl="0" w:tplc="EE56D9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5476D7"/>
    <w:multiLevelType w:val="hybridMultilevel"/>
    <w:tmpl w:val="4FC6DC16"/>
    <w:lvl w:ilvl="0" w:tplc="10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2543FA7"/>
    <w:multiLevelType w:val="hybridMultilevel"/>
    <w:tmpl w:val="43464398"/>
    <w:lvl w:ilvl="0" w:tplc="5520366C">
      <w:start w:val="1"/>
      <w:numFmt w:val="bullet"/>
      <w:lvlText w:val=""/>
      <w:lvlJc w:val="left"/>
      <w:pPr>
        <w:tabs>
          <w:tab w:val="num" w:pos="756"/>
        </w:tabs>
        <w:ind w:left="756" w:hanging="396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F297368"/>
    <w:multiLevelType w:val="hybridMultilevel"/>
    <w:tmpl w:val="4EB620FE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343265F"/>
    <w:multiLevelType w:val="hybridMultilevel"/>
    <w:tmpl w:val="8ADEEBDC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E914E82"/>
    <w:multiLevelType w:val="hybridMultilevel"/>
    <w:tmpl w:val="46CC5594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38898135">
    <w:abstractNumId w:val="3"/>
  </w:num>
  <w:num w:numId="2" w16cid:durableId="1842969335">
    <w:abstractNumId w:val="2"/>
  </w:num>
  <w:num w:numId="3" w16cid:durableId="850532221">
    <w:abstractNumId w:val="0"/>
  </w:num>
  <w:num w:numId="4" w16cid:durableId="1129012342">
    <w:abstractNumId w:val="5"/>
  </w:num>
  <w:num w:numId="5" w16cid:durableId="2050687469">
    <w:abstractNumId w:val="6"/>
  </w:num>
  <w:num w:numId="6" w16cid:durableId="9457315">
    <w:abstractNumId w:val="1"/>
  </w:num>
  <w:num w:numId="7" w16cid:durableId="7226751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73"/>
    <w:rsid w:val="0001538D"/>
    <w:rsid w:val="00021971"/>
    <w:rsid w:val="00044B6B"/>
    <w:rsid w:val="00061A9B"/>
    <w:rsid w:val="00071C25"/>
    <w:rsid w:val="00073910"/>
    <w:rsid w:val="00076B5F"/>
    <w:rsid w:val="0008136F"/>
    <w:rsid w:val="000A0F51"/>
    <w:rsid w:val="000A5A97"/>
    <w:rsid w:val="000B3BFE"/>
    <w:rsid w:val="000C6951"/>
    <w:rsid w:val="000D2506"/>
    <w:rsid w:val="001019A8"/>
    <w:rsid w:val="00121147"/>
    <w:rsid w:val="00124CC8"/>
    <w:rsid w:val="001365E0"/>
    <w:rsid w:val="001663A1"/>
    <w:rsid w:val="00170680"/>
    <w:rsid w:val="00172B7F"/>
    <w:rsid w:val="001A0459"/>
    <w:rsid w:val="001A3930"/>
    <w:rsid w:val="001B55C8"/>
    <w:rsid w:val="001C0C41"/>
    <w:rsid w:val="001D7215"/>
    <w:rsid w:val="001E6657"/>
    <w:rsid w:val="001E6734"/>
    <w:rsid w:val="00210E8A"/>
    <w:rsid w:val="00215BFC"/>
    <w:rsid w:val="00242779"/>
    <w:rsid w:val="0024769F"/>
    <w:rsid w:val="00291D70"/>
    <w:rsid w:val="002C60E7"/>
    <w:rsid w:val="002F05FA"/>
    <w:rsid w:val="00311441"/>
    <w:rsid w:val="00324BCE"/>
    <w:rsid w:val="00350874"/>
    <w:rsid w:val="003619A9"/>
    <w:rsid w:val="003652B1"/>
    <w:rsid w:val="003710C7"/>
    <w:rsid w:val="00385263"/>
    <w:rsid w:val="00386718"/>
    <w:rsid w:val="00386822"/>
    <w:rsid w:val="003942B3"/>
    <w:rsid w:val="00397081"/>
    <w:rsid w:val="003B27A2"/>
    <w:rsid w:val="003C0434"/>
    <w:rsid w:val="003C0732"/>
    <w:rsid w:val="003D5198"/>
    <w:rsid w:val="003E77A2"/>
    <w:rsid w:val="003F2E64"/>
    <w:rsid w:val="00420900"/>
    <w:rsid w:val="0044561B"/>
    <w:rsid w:val="00456929"/>
    <w:rsid w:val="00457FA2"/>
    <w:rsid w:val="00476F8E"/>
    <w:rsid w:val="00481B98"/>
    <w:rsid w:val="004B27CB"/>
    <w:rsid w:val="004B7296"/>
    <w:rsid w:val="004D3683"/>
    <w:rsid w:val="004E3814"/>
    <w:rsid w:val="004F1EF7"/>
    <w:rsid w:val="005022B1"/>
    <w:rsid w:val="00504ED9"/>
    <w:rsid w:val="00524BAE"/>
    <w:rsid w:val="00533308"/>
    <w:rsid w:val="00553F03"/>
    <w:rsid w:val="005E3A98"/>
    <w:rsid w:val="005E5A35"/>
    <w:rsid w:val="005E66DC"/>
    <w:rsid w:val="005F1E7F"/>
    <w:rsid w:val="00616AA3"/>
    <w:rsid w:val="00626CAD"/>
    <w:rsid w:val="0063349B"/>
    <w:rsid w:val="00651CE6"/>
    <w:rsid w:val="00657142"/>
    <w:rsid w:val="006606BC"/>
    <w:rsid w:val="00674B73"/>
    <w:rsid w:val="00675973"/>
    <w:rsid w:val="00677D20"/>
    <w:rsid w:val="006803B0"/>
    <w:rsid w:val="00690FD6"/>
    <w:rsid w:val="006B18CF"/>
    <w:rsid w:val="006C3811"/>
    <w:rsid w:val="006C3BAE"/>
    <w:rsid w:val="006C55CB"/>
    <w:rsid w:val="006D5233"/>
    <w:rsid w:val="006D6B04"/>
    <w:rsid w:val="006E2BD5"/>
    <w:rsid w:val="006F7238"/>
    <w:rsid w:val="007029A6"/>
    <w:rsid w:val="00710666"/>
    <w:rsid w:val="00714207"/>
    <w:rsid w:val="007174D3"/>
    <w:rsid w:val="00721F9D"/>
    <w:rsid w:val="00730A4B"/>
    <w:rsid w:val="00744B83"/>
    <w:rsid w:val="00783053"/>
    <w:rsid w:val="00783DA7"/>
    <w:rsid w:val="007850E0"/>
    <w:rsid w:val="007A5452"/>
    <w:rsid w:val="007A6399"/>
    <w:rsid w:val="007C5A54"/>
    <w:rsid w:val="007D648B"/>
    <w:rsid w:val="007E45D6"/>
    <w:rsid w:val="007F194B"/>
    <w:rsid w:val="007F7D9D"/>
    <w:rsid w:val="008023AE"/>
    <w:rsid w:val="00824EB0"/>
    <w:rsid w:val="00871A30"/>
    <w:rsid w:val="00884EE2"/>
    <w:rsid w:val="00894B54"/>
    <w:rsid w:val="00895349"/>
    <w:rsid w:val="008A6060"/>
    <w:rsid w:val="008A690C"/>
    <w:rsid w:val="008A6E3C"/>
    <w:rsid w:val="008A7002"/>
    <w:rsid w:val="008B5951"/>
    <w:rsid w:val="008D4AFD"/>
    <w:rsid w:val="008E03FB"/>
    <w:rsid w:val="008F3DC1"/>
    <w:rsid w:val="0091754D"/>
    <w:rsid w:val="00925F19"/>
    <w:rsid w:val="00927C60"/>
    <w:rsid w:val="00930C30"/>
    <w:rsid w:val="009344FF"/>
    <w:rsid w:val="00945600"/>
    <w:rsid w:val="009717C0"/>
    <w:rsid w:val="0098052F"/>
    <w:rsid w:val="00980CEB"/>
    <w:rsid w:val="009A0283"/>
    <w:rsid w:val="009A343D"/>
    <w:rsid w:val="009A3EDE"/>
    <w:rsid w:val="009B5A42"/>
    <w:rsid w:val="009B7A12"/>
    <w:rsid w:val="009D024F"/>
    <w:rsid w:val="009D1C2D"/>
    <w:rsid w:val="009D67D4"/>
    <w:rsid w:val="009E246E"/>
    <w:rsid w:val="009F5398"/>
    <w:rsid w:val="00A25AB5"/>
    <w:rsid w:val="00A30307"/>
    <w:rsid w:val="00A405FB"/>
    <w:rsid w:val="00A62631"/>
    <w:rsid w:val="00A704A0"/>
    <w:rsid w:val="00A822F1"/>
    <w:rsid w:val="00A84EAD"/>
    <w:rsid w:val="00A87B45"/>
    <w:rsid w:val="00A90AA3"/>
    <w:rsid w:val="00A945ED"/>
    <w:rsid w:val="00AA785B"/>
    <w:rsid w:val="00AB3A53"/>
    <w:rsid w:val="00AE6C3F"/>
    <w:rsid w:val="00AF7BCD"/>
    <w:rsid w:val="00B03040"/>
    <w:rsid w:val="00B22C7C"/>
    <w:rsid w:val="00B271F9"/>
    <w:rsid w:val="00B46882"/>
    <w:rsid w:val="00B53225"/>
    <w:rsid w:val="00B620D6"/>
    <w:rsid w:val="00B97E93"/>
    <w:rsid w:val="00BA3139"/>
    <w:rsid w:val="00BB20CE"/>
    <w:rsid w:val="00BD0F87"/>
    <w:rsid w:val="00BF28F4"/>
    <w:rsid w:val="00C0575B"/>
    <w:rsid w:val="00C1026F"/>
    <w:rsid w:val="00C12D03"/>
    <w:rsid w:val="00C23F0A"/>
    <w:rsid w:val="00C25F08"/>
    <w:rsid w:val="00C6393E"/>
    <w:rsid w:val="00C77679"/>
    <w:rsid w:val="00CB5CD2"/>
    <w:rsid w:val="00CC60AF"/>
    <w:rsid w:val="00CD39AA"/>
    <w:rsid w:val="00CD5C07"/>
    <w:rsid w:val="00CE7CE7"/>
    <w:rsid w:val="00CF0B67"/>
    <w:rsid w:val="00CF1CBC"/>
    <w:rsid w:val="00CF7B86"/>
    <w:rsid w:val="00D0516D"/>
    <w:rsid w:val="00D326CF"/>
    <w:rsid w:val="00D53F87"/>
    <w:rsid w:val="00D5594B"/>
    <w:rsid w:val="00D66727"/>
    <w:rsid w:val="00D77F57"/>
    <w:rsid w:val="00DA28A7"/>
    <w:rsid w:val="00DB3E6B"/>
    <w:rsid w:val="00DB4C34"/>
    <w:rsid w:val="00DC62B1"/>
    <w:rsid w:val="00DF15B2"/>
    <w:rsid w:val="00E00114"/>
    <w:rsid w:val="00E038F3"/>
    <w:rsid w:val="00E2534C"/>
    <w:rsid w:val="00E34081"/>
    <w:rsid w:val="00E40735"/>
    <w:rsid w:val="00E526B0"/>
    <w:rsid w:val="00E62256"/>
    <w:rsid w:val="00E7032E"/>
    <w:rsid w:val="00E705E3"/>
    <w:rsid w:val="00E8556C"/>
    <w:rsid w:val="00E9411F"/>
    <w:rsid w:val="00EA04CD"/>
    <w:rsid w:val="00EA54C4"/>
    <w:rsid w:val="00EB702C"/>
    <w:rsid w:val="00EC77D9"/>
    <w:rsid w:val="00EF0BD0"/>
    <w:rsid w:val="00EF5629"/>
    <w:rsid w:val="00EF65AA"/>
    <w:rsid w:val="00EF6A40"/>
    <w:rsid w:val="00F43435"/>
    <w:rsid w:val="00F53C72"/>
    <w:rsid w:val="00F67A58"/>
    <w:rsid w:val="00F73F8F"/>
    <w:rsid w:val="00FA07C7"/>
    <w:rsid w:val="00FB35E3"/>
    <w:rsid w:val="00FB41B7"/>
    <w:rsid w:val="00FE42FD"/>
    <w:rsid w:val="064925A6"/>
    <w:rsid w:val="1CCF2815"/>
    <w:rsid w:val="26E0DD71"/>
    <w:rsid w:val="277568AE"/>
    <w:rsid w:val="41951204"/>
    <w:rsid w:val="56F94E48"/>
    <w:rsid w:val="57B686FC"/>
    <w:rsid w:val="6C146BD9"/>
    <w:rsid w:val="6E4CB517"/>
    <w:rsid w:val="7CE6B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9FCF1F4"/>
  <w15:chartTrackingRefBased/>
  <w15:docId w15:val="{B3B33E24-B14A-4591-ADFF-CFD221D4EC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CA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qFormat/>
    <w:pPr>
      <w:keepNext/>
      <w:ind w:left="-720"/>
      <w:outlineLvl w:val="8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ind w:left="567" w:hanging="567"/>
      <w:jc w:val="center"/>
    </w:pPr>
    <w:rPr>
      <w:b/>
      <w:sz w:val="24"/>
      <w:szCs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semiHidden/>
    <w:rsid w:val="00EF6A40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4D3683"/>
    <w:rPr>
      <w:color w:val="0000FF"/>
      <w:u w:val="single"/>
    </w:rPr>
  </w:style>
  <w:style w:type="paragraph" w:styleId="Revision">
    <w:name w:val="Revision"/>
    <w:hidden/>
    <w:uiPriority w:val="99"/>
    <w:semiHidden/>
    <w:rsid w:val="006D5233"/>
    <w:rPr>
      <w:lang w:eastAsia="en-CA"/>
    </w:rPr>
  </w:style>
  <w:style w:type="paragraph" w:styleId="ListParagraph">
    <w:name w:val="List Paragraph"/>
    <w:basedOn w:val="Normal"/>
    <w:uiPriority w:val="34"/>
    <w:qFormat/>
    <w:rsid w:val="006D5233"/>
    <w:pPr>
      <w:ind w:left="720"/>
      <w:contextualSpacing/>
    </w:pPr>
  </w:style>
  <w:style w:type="character" w:styleId="CommentReference">
    <w:name w:val="annotation reference"/>
    <w:basedOn w:val="DefaultParagraphFont"/>
    <w:rsid w:val="006D523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D5233"/>
  </w:style>
  <w:style w:type="character" w:customStyle="1" w:styleId="CommentTextChar">
    <w:name w:val="Comment Text Char"/>
    <w:basedOn w:val="DefaultParagraphFont"/>
    <w:link w:val="CommentText"/>
    <w:rsid w:val="006D5233"/>
    <w:rPr>
      <w:lang w:eastAsia="en-CA"/>
    </w:rPr>
  </w:style>
  <w:style w:type="paragraph" w:styleId="CommentSubject">
    <w:name w:val="annotation subject"/>
    <w:basedOn w:val="CommentText"/>
    <w:next w:val="CommentText"/>
    <w:link w:val="CommentSubjectChar"/>
    <w:rsid w:val="006D52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D5233"/>
    <w:rPr>
      <w:b/>
      <w:bCs/>
      <w:lang w:eastAsia="en-CA"/>
    </w:rPr>
  </w:style>
  <w:style w:type="table" w:styleId="TableGrid">
    <w:name w:val="Table Grid"/>
    <w:basedOn w:val="TableNormal"/>
    <w:rsid w:val="007D64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B41B7"/>
    <w:rPr>
      <w:lang w:eastAsia="en-CA"/>
    </w:rPr>
  </w:style>
  <w:style w:type="character" w:customStyle="1" w:styleId="FooterChar">
    <w:name w:val="Footer Char"/>
    <w:basedOn w:val="DefaultParagraphFont"/>
    <w:link w:val="Footer"/>
    <w:uiPriority w:val="99"/>
    <w:rsid w:val="00CD5C07"/>
    <w:rPr>
      <w:lang w:eastAsia="en-CA"/>
    </w:rPr>
  </w:style>
  <w:style w:type="character" w:styleId="PlaceholderText">
    <w:name w:val="Placeholder Text"/>
    <w:basedOn w:val="DefaultParagraphFont"/>
    <w:uiPriority w:val="99"/>
    <w:semiHidden/>
    <w:rsid w:val="00397081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549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vywoo\Local%20Settings\Temporary%20Internet%20Files\OLK1ED\Order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D08AA371A24B2E864BF9D190C23E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0930E-781D-4483-9D46-326CE94BAC1D}"/>
      </w:docPartPr>
      <w:docPartBody>
        <w:p w:rsidR="00AE12DA" w:rsidRDefault="00AE12DA" w:rsidP="00AE12DA">
          <w:pPr>
            <w:pStyle w:val="E9D08AA371A24B2E864BF9D190C23EE3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91921CA7284DD5BAFCB2BC347CA0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A2180A-3ED4-48F2-B968-337E72592F31}"/>
      </w:docPartPr>
      <w:docPartBody>
        <w:p w:rsidR="007D60BB" w:rsidRDefault="007D60BB" w:rsidP="007D60BB">
          <w:pPr>
            <w:pStyle w:val="A091921CA7284DD5BAFCB2BC347CA0BC"/>
          </w:pPr>
          <w:r w:rsidRPr="0091002E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2DA"/>
    <w:rsid w:val="00524BAE"/>
    <w:rsid w:val="007D60BB"/>
    <w:rsid w:val="009F5398"/>
    <w:rsid w:val="00AB3A53"/>
    <w:rsid w:val="00AE1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D60BB"/>
    <w:rPr>
      <w:color w:val="666666"/>
    </w:rPr>
  </w:style>
  <w:style w:type="paragraph" w:customStyle="1" w:styleId="E9D08AA371A24B2E864BF9D190C23EE3">
    <w:name w:val="E9D08AA371A24B2E864BF9D190C23EE3"/>
    <w:rsid w:val="00AE12DA"/>
  </w:style>
  <w:style w:type="paragraph" w:customStyle="1" w:styleId="A091921CA7284DD5BAFCB2BC347CA0BC">
    <w:name w:val="A091921CA7284DD5BAFCB2BC347CA0BC"/>
    <w:rsid w:val="007D60B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53AFE3-67A4-48D2-8DC7-F6EEB6D487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9C9223-7820-4D46-8BB7-6050AD77D32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E9566D-AA80-44B9-B769-AB14A400B3D1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1de2cbb7-8726-447f-923c-b048c2cbeec9"/>
    <ds:schemaRef ds:uri="http://purl.org/dc/dcmitype/"/>
    <ds:schemaRef ds:uri="http://www.w3.org/XML/1998/namespace"/>
    <ds:schemaRef ds:uri="http://schemas.microsoft.com/office/infopath/2007/PartnerControls"/>
    <ds:schemaRef ds:uri="d7f18bf0-295b-462a-ab7b-33e0f7f5f992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1C87831A-212D-497D-A630-BA4AC9427FB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Order.dot</Template>
  <TotalTime>1</TotalTime>
  <Pages>1</Pages>
  <Words>133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Inspector Order</vt:lpstr>
    </vt:vector>
  </TitlesOfParts>
  <Company>䍍坁S똀©</Company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Inspector Order</dc:title>
  <dc:subject/>
  <dc:creator>Ministry of Attorney General</dc:creator>
  <cp:keywords/>
  <cp:lastModifiedBy>Saffin, Jenna PSSG:EX</cp:lastModifiedBy>
  <cp:revision>3</cp:revision>
  <cp:lastPrinted>2024-11-20T16:44:00Z</cp:lastPrinted>
  <dcterms:created xsi:type="dcterms:W3CDTF">2025-09-16T23:34:00Z</dcterms:created>
  <dcterms:modified xsi:type="dcterms:W3CDTF">2025-09-16T23:34:00Z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